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2594E" w14:textId="77777777" w:rsidR="00310F8F" w:rsidRPr="006F2A57" w:rsidRDefault="00310F8F" w:rsidP="00310F8F">
      <w:pPr>
        <w:pStyle w:val="Titel"/>
        <w:rPr>
          <w:rFonts w:ascii="Segoe UI Light" w:hAnsi="Segoe UI Light" w:cs="Segoe UI Light"/>
          <w:i w:val="0"/>
          <w:lang w:val="nl-BE"/>
        </w:rPr>
      </w:pPr>
      <w:bookmarkStart w:id="0" w:name="_Hlk513541316"/>
      <w:r w:rsidRPr="006F2A57">
        <w:rPr>
          <w:rFonts w:ascii="Segoe UI Light" w:hAnsi="Segoe UI Light" w:cs="Segoe UI Light"/>
          <w:i w:val="0"/>
          <w:lang w:val="nl-BE"/>
        </w:rPr>
        <w:t>Verwerkingsovereenkomst (VWO)</w:t>
      </w:r>
    </w:p>
    <w:bookmarkEnd w:id="0"/>
    <w:p w14:paraId="0558EFBD" w14:textId="77777777" w:rsidR="00310F8F" w:rsidRPr="002003A0" w:rsidRDefault="00310F8F" w:rsidP="00310F8F">
      <w:pPr>
        <w:pStyle w:val="Tekst"/>
        <w:spacing w:line="240" w:lineRule="atLeast"/>
        <w:rPr>
          <w:rFonts w:asciiTheme="minorHAnsi" w:hAnsiTheme="minorHAnsi" w:cstheme="minorHAnsi"/>
          <w:lang w:val="nl-BE"/>
        </w:rPr>
      </w:pPr>
    </w:p>
    <w:p w14:paraId="3FF1D670" w14:textId="77777777" w:rsidR="00310F8F" w:rsidRPr="002003A0" w:rsidRDefault="00310F8F" w:rsidP="00310F8F">
      <w:pPr>
        <w:pStyle w:val="Kop2"/>
      </w:pPr>
      <w:r w:rsidRPr="002003A0">
        <w:t>TUSSEN</w:t>
      </w:r>
    </w:p>
    <w:p w14:paraId="3BBC6A0B" w14:textId="77777777" w:rsidR="00310F8F" w:rsidRPr="002003A0" w:rsidRDefault="00310F8F" w:rsidP="00310F8F">
      <w:pPr>
        <w:pStyle w:val="Tekst"/>
        <w:spacing w:line="240" w:lineRule="atLeast"/>
        <w:rPr>
          <w:rFonts w:asciiTheme="minorHAnsi" w:hAnsiTheme="minorHAnsi" w:cstheme="minorHAnsi"/>
          <w:lang w:val="nl-BE"/>
        </w:rPr>
      </w:pPr>
    </w:p>
    <w:p w14:paraId="463CFC4A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caps/>
          <w:lang w:val="nl-BE"/>
        </w:rPr>
        <w:t>Van Roey Backoffice BVBA</w:t>
      </w:r>
      <w:r w:rsidRPr="002003A0">
        <w:rPr>
          <w:rFonts w:asciiTheme="minorHAnsi" w:hAnsiTheme="minorHAnsi" w:cstheme="minorHAnsi"/>
          <w:lang w:val="nl-BE"/>
        </w:rPr>
        <w:t xml:space="preserve">, gevestigd te </w:t>
      </w:r>
      <w:proofErr w:type="spellStart"/>
      <w:r w:rsidRPr="002003A0">
        <w:rPr>
          <w:rFonts w:asciiTheme="minorHAnsi" w:hAnsiTheme="minorHAnsi" w:cstheme="minorHAnsi"/>
          <w:lang w:val="nl-BE"/>
        </w:rPr>
        <w:t>Antwerpseweg</w:t>
      </w:r>
      <w:proofErr w:type="spellEnd"/>
      <w:r w:rsidRPr="002003A0">
        <w:rPr>
          <w:rFonts w:asciiTheme="minorHAnsi" w:hAnsiTheme="minorHAnsi" w:cstheme="minorHAnsi"/>
          <w:lang w:val="nl-BE"/>
        </w:rPr>
        <w:t xml:space="preserve"> 116 H 2440 Geel, België, geregistreerd in de KBO onder nummer BE 0835.288.675, hierbij rechtsgeldig vertegenwoordigd door Patrick Van Roey, in zijn hoedanigheid van bestuurder, dit als holdingonderneming voor de volgende ondernemingen;</w:t>
      </w:r>
    </w:p>
    <w:p w14:paraId="2CA789FC" w14:textId="77777777" w:rsidR="00310F8F" w:rsidRPr="002003A0" w:rsidRDefault="00310F8F" w:rsidP="00310F8F">
      <w:pPr>
        <w:pStyle w:val="Tekst"/>
        <w:numPr>
          <w:ilvl w:val="0"/>
          <w:numId w:val="15"/>
        </w:numPr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Van Roey Automation NV</w:t>
      </w:r>
    </w:p>
    <w:p w14:paraId="32655FFD" w14:textId="77777777" w:rsidR="00310F8F" w:rsidRPr="002003A0" w:rsidRDefault="00310F8F" w:rsidP="00310F8F">
      <w:pPr>
        <w:pStyle w:val="Tekst"/>
        <w:numPr>
          <w:ilvl w:val="0"/>
          <w:numId w:val="15"/>
        </w:numPr>
        <w:spacing w:line="240" w:lineRule="atLeast"/>
        <w:jc w:val="left"/>
        <w:rPr>
          <w:rFonts w:asciiTheme="minorHAnsi" w:hAnsiTheme="minorHAnsi" w:cstheme="minorHAnsi"/>
          <w:lang w:val="nl-BE"/>
        </w:rPr>
      </w:pPr>
      <w:proofErr w:type="spellStart"/>
      <w:r>
        <w:rPr>
          <w:rFonts w:asciiTheme="minorHAnsi" w:hAnsiTheme="minorHAnsi" w:cstheme="minorHAnsi"/>
          <w:lang w:val="nl-BE"/>
        </w:rPr>
        <w:t>Servicenter</w:t>
      </w:r>
      <w:proofErr w:type="spellEnd"/>
      <w:r>
        <w:rPr>
          <w:rFonts w:asciiTheme="minorHAnsi" w:hAnsiTheme="minorHAnsi" w:cstheme="minorHAnsi"/>
          <w:lang w:val="nl-BE"/>
        </w:rPr>
        <w:t xml:space="preserve"> </w:t>
      </w:r>
      <w:proofErr w:type="spellStart"/>
      <w:r>
        <w:rPr>
          <w:rFonts w:asciiTheme="minorHAnsi" w:hAnsiTheme="minorHAnsi" w:cstheme="minorHAnsi"/>
          <w:lang w:val="nl-BE"/>
        </w:rPr>
        <w:t>Webstore</w:t>
      </w:r>
      <w:proofErr w:type="spellEnd"/>
      <w:r>
        <w:rPr>
          <w:rFonts w:asciiTheme="minorHAnsi" w:hAnsiTheme="minorHAnsi" w:cstheme="minorHAnsi"/>
          <w:lang w:val="nl-BE"/>
        </w:rPr>
        <w:t xml:space="preserve"> BVBA</w:t>
      </w:r>
    </w:p>
    <w:p w14:paraId="762045C6" w14:textId="77777777" w:rsidR="00310F8F" w:rsidRDefault="00310F8F" w:rsidP="00310F8F">
      <w:pPr>
        <w:pStyle w:val="Tekst"/>
        <w:numPr>
          <w:ilvl w:val="0"/>
          <w:numId w:val="15"/>
        </w:numPr>
        <w:spacing w:line="240" w:lineRule="atLeast"/>
        <w:jc w:val="left"/>
        <w:rPr>
          <w:rFonts w:asciiTheme="minorHAnsi" w:hAnsiTheme="minorHAnsi" w:cstheme="minorHAnsi"/>
          <w:lang w:val="nl-BE"/>
        </w:rPr>
      </w:pPr>
      <w:proofErr w:type="spellStart"/>
      <w:r w:rsidRPr="002003A0">
        <w:rPr>
          <w:rFonts w:asciiTheme="minorHAnsi" w:hAnsiTheme="minorHAnsi" w:cstheme="minorHAnsi"/>
          <w:lang w:val="nl-BE"/>
        </w:rPr>
        <w:t>LogiQstar</w:t>
      </w:r>
      <w:proofErr w:type="spellEnd"/>
      <w:r w:rsidRPr="002003A0">
        <w:rPr>
          <w:rFonts w:asciiTheme="minorHAnsi" w:hAnsiTheme="minorHAnsi" w:cstheme="minorHAnsi"/>
          <w:lang w:val="nl-BE"/>
        </w:rPr>
        <w:t xml:space="preserve"> Belgium</w:t>
      </w:r>
      <w:r>
        <w:rPr>
          <w:rFonts w:asciiTheme="minorHAnsi" w:hAnsiTheme="minorHAnsi" w:cstheme="minorHAnsi"/>
          <w:lang w:val="nl-BE"/>
        </w:rPr>
        <w:t xml:space="preserve"> BVBA</w:t>
      </w:r>
    </w:p>
    <w:p w14:paraId="4F21A71A" w14:textId="77777777" w:rsidR="00310F8F" w:rsidRPr="002003A0" w:rsidRDefault="00310F8F" w:rsidP="00310F8F">
      <w:pPr>
        <w:pStyle w:val="Tekst"/>
        <w:numPr>
          <w:ilvl w:val="0"/>
          <w:numId w:val="15"/>
        </w:numPr>
        <w:spacing w:line="240" w:lineRule="atLeast"/>
        <w:jc w:val="left"/>
        <w:rPr>
          <w:rFonts w:asciiTheme="minorHAnsi" w:hAnsiTheme="minorHAnsi" w:cstheme="minorHAnsi"/>
          <w:lang w:val="nl-BE"/>
        </w:rPr>
      </w:pPr>
      <w:proofErr w:type="spellStart"/>
      <w:r>
        <w:rPr>
          <w:rFonts w:asciiTheme="minorHAnsi" w:hAnsiTheme="minorHAnsi" w:cstheme="minorHAnsi"/>
          <w:lang w:val="nl-BE"/>
        </w:rPr>
        <w:t>LogiQstar</w:t>
      </w:r>
      <w:proofErr w:type="spellEnd"/>
      <w:r>
        <w:rPr>
          <w:rFonts w:asciiTheme="minorHAnsi" w:hAnsiTheme="minorHAnsi" w:cstheme="minorHAnsi"/>
          <w:lang w:val="nl-BE"/>
        </w:rPr>
        <w:t xml:space="preserve"> International BVBA</w:t>
      </w:r>
    </w:p>
    <w:p w14:paraId="5914791E" w14:textId="77777777" w:rsidR="00310F8F" w:rsidRPr="002003A0" w:rsidRDefault="00310F8F" w:rsidP="00310F8F">
      <w:pPr>
        <w:pStyle w:val="Tekst"/>
        <w:numPr>
          <w:ilvl w:val="0"/>
          <w:numId w:val="15"/>
        </w:numPr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Data Center Kempen</w:t>
      </w:r>
      <w:r>
        <w:rPr>
          <w:rFonts w:asciiTheme="minorHAnsi" w:hAnsiTheme="minorHAnsi" w:cstheme="minorHAnsi"/>
          <w:lang w:val="nl-BE"/>
        </w:rPr>
        <w:t xml:space="preserve"> BVBA</w:t>
      </w:r>
    </w:p>
    <w:p w14:paraId="01776A97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5D40CB8A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Hierna te noemen “</w:t>
      </w:r>
      <w:r w:rsidRPr="002003A0">
        <w:rPr>
          <w:rFonts w:asciiTheme="minorHAnsi" w:hAnsiTheme="minorHAnsi" w:cstheme="minorHAnsi"/>
          <w:b/>
          <w:lang w:val="nl-BE"/>
        </w:rPr>
        <w:t>VANROEY.BE</w:t>
      </w:r>
      <w:r w:rsidRPr="002003A0">
        <w:rPr>
          <w:rFonts w:asciiTheme="minorHAnsi" w:hAnsiTheme="minorHAnsi" w:cstheme="minorHAnsi"/>
          <w:lang w:val="nl-BE"/>
        </w:rPr>
        <w:t>”, zijnde de Verwerker.</w:t>
      </w:r>
    </w:p>
    <w:p w14:paraId="19CD5F2D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76C911D1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b/>
          <w:lang w:val="nl-BE"/>
        </w:rPr>
        <w:t>EN</w:t>
      </w:r>
    </w:p>
    <w:p w14:paraId="1ABD8247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733BA14D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sdt>
        <w:sdtPr>
          <w:rPr>
            <w:rFonts w:asciiTheme="minorHAnsi" w:hAnsiTheme="minorHAnsi" w:cstheme="minorHAnsi"/>
            <w:highlight w:val="lightGray"/>
            <w:lang w:val="nl-BE"/>
          </w:rPr>
          <w:alias w:val="Bedrijf"/>
          <w:tag w:val=""/>
          <w:id w:val="-363824263"/>
          <w:placeholder>
            <w:docPart w:val="30B0B70821B445648C63303694894498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>
            <w:rPr>
              <w:rFonts w:asciiTheme="minorHAnsi" w:hAnsiTheme="minorHAnsi" w:cstheme="minorHAnsi"/>
              <w:highlight w:val="lightGray"/>
              <w:lang w:val="nl-BE"/>
            </w:rPr>
            <w:t xml:space="preserve">Naam </w:t>
          </w:r>
          <w:r w:rsidR="00433F76">
            <w:rPr>
              <w:rFonts w:asciiTheme="minorHAnsi" w:hAnsiTheme="minorHAnsi" w:cstheme="minorHAnsi"/>
              <w:highlight w:val="lightGray"/>
              <w:lang w:val="nl-BE"/>
            </w:rPr>
            <w:t>organisatie</w:t>
          </w:r>
        </w:sdtContent>
      </w:sdt>
      <w:r>
        <w:rPr>
          <w:rFonts w:asciiTheme="minorHAnsi" w:hAnsiTheme="minorHAnsi" w:cstheme="minorHAnsi"/>
          <w:lang w:val="nl-BE"/>
        </w:rPr>
        <w:t>, met klantnummer</w:t>
      </w:r>
      <w:r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highlight w:val="lightGray"/>
          <w:lang w:val="nl-BE"/>
        </w:rPr>
        <w:t>&lt;</w:t>
      </w:r>
      <w:r>
        <w:rPr>
          <w:rFonts w:asciiTheme="minorHAnsi" w:hAnsiTheme="minorHAnsi" w:cstheme="minorHAnsi"/>
          <w:highlight w:val="lightGray"/>
          <w:lang w:val="nl-BE"/>
        </w:rPr>
        <w:t>Klantnummer</w:t>
      </w:r>
      <w:r w:rsidRPr="002003A0">
        <w:rPr>
          <w:rFonts w:asciiTheme="minorHAnsi" w:hAnsiTheme="minorHAnsi" w:cstheme="minorHAnsi"/>
          <w:highlight w:val="lightGray"/>
          <w:lang w:val="nl-BE"/>
        </w:rPr>
        <w:t>&gt;</w:t>
      </w:r>
      <w:r>
        <w:rPr>
          <w:rFonts w:asciiTheme="minorHAnsi" w:hAnsiTheme="minorHAnsi" w:cstheme="minorHAnsi"/>
          <w:lang w:val="nl-BE"/>
        </w:rPr>
        <w:t>,</w:t>
      </w:r>
      <w:r>
        <w:rPr>
          <w:rFonts w:asciiTheme="minorHAnsi" w:hAnsiTheme="minorHAnsi" w:cstheme="minorHAnsi"/>
          <w:lang w:val="nl-BE"/>
        </w:rPr>
        <w:t xml:space="preserve"> gevestigd te </w:t>
      </w:r>
      <w:r w:rsidRPr="00E04464">
        <w:rPr>
          <w:rFonts w:asciiTheme="minorHAnsi" w:hAnsiTheme="minorHAnsi" w:cstheme="minorHAnsi"/>
          <w:highlight w:val="lightGray"/>
          <w:lang w:val="nl-BE"/>
        </w:rPr>
        <w:t>&lt;Adres Organisatie&gt;</w:t>
      </w:r>
      <w:r w:rsidRPr="002003A0">
        <w:rPr>
          <w:rFonts w:asciiTheme="minorHAnsi" w:hAnsiTheme="minorHAnsi" w:cstheme="minorHAnsi"/>
          <w:lang w:val="nl-BE"/>
        </w:rPr>
        <w:t>, geregistreerd in de KBO onder nummer</w:t>
      </w:r>
      <w:r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highlight w:val="lightGray"/>
          <w:lang w:val="nl-BE"/>
        </w:rPr>
        <w:t>&lt;Ondernemingsnummer&gt;</w:t>
      </w:r>
      <w:r w:rsidRPr="002003A0">
        <w:rPr>
          <w:rFonts w:asciiTheme="minorHAnsi" w:hAnsiTheme="minorHAnsi" w:cstheme="minorHAnsi"/>
          <w:lang w:val="nl-BE"/>
        </w:rPr>
        <w:t xml:space="preserve">, hierbij rechtsgeldig vertegenwoordigd door </w:t>
      </w:r>
      <w:r w:rsidRPr="002003A0">
        <w:rPr>
          <w:rFonts w:asciiTheme="minorHAnsi" w:hAnsiTheme="minorHAnsi" w:cstheme="minorHAnsi"/>
          <w:highlight w:val="lightGray"/>
          <w:lang w:val="nl-BE"/>
        </w:rPr>
        <w:t>&lt;Naam vertegenwoordiger&gt;</w:t>
      </w:r>
      <w:r w:rsidRPr="002003A0">
        <w:rPr>
          <w:rFonts w:asciiTheme="minorHAnsi" w:hAnsiTheme="minorHAnsi" w:cstheme="minorHAnsi"/>
          <w:lang w:val="nl-BE"/>
        </w:rPr>
        <w:t xml:space="preserve">, in zijn/haar hoedanigheid van </w:t>
      </w:r>
      <w:r w:rsidRPr="002003A0">
        <w:rPr>
          <w:rFonts w:asciiTheme="minorHAnsi" w:hAnsiTheme="minorHAnsi" w:cstheme="minorHAnsi"/>
          <w:highlight w:val="lightGray"/>
          <w:lang w:val="nl-BE"/>
        </w:rPr>
        <w:t>&lt;Functie vertegenwoordiger&gt;</w:t>
      </w:r>
      <w:r w:rsidRPr="002003A0">
        <w:rPr>
          <w:rFonts w:asciiTheme="minorHAnsi" w:hAnsiTheme="minorHAnsi" w:cstheme="minorHAnsi"/>
          <w:lang w:val="nl-BE"/>
        </w:rPr>
        <w:t>;</w:t>
      </w:r>
    </w:p>
    <w:p w14:paraId="51A7FA10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343111A7" w14:textId="77777777" w:rsidR="00310F8F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Hierna te noemen “</w:t>
      </w:r>
      <w:r w:rsidRPr="002003A0">
        <w:rPr>
          <w:rFonts w:asciiTheme="minorHAnsi" w:hAnsiTheme="minorHAnsi" w:cstheme="minorHAnsi"/>
          <w:highlight w:val="lightGray"/>
          <w:lang w:val="nl-BE"/>
        </w:rPr>
        <w:t>&lt;Korte naam organisatie&gt;</w:t>
      </w:r>
      <w:r w:rsidRPr="002003A0">
        <w:rPr>
          <w:rFonts w:asciiTheme="minorHAnsi" w:hAnsiTheme="minorHAnsi" w:cstheme="minorHAnsi"/>
          <w:lang w:val="nl-BE"/>
        </w:rPr>
        <w:t>”, zijnde de Verwerkingsverantwoordelijke.</w:t>
      </w:r>
      <w:r>
        <w:rPr>
          <w:rFonts w:asciiTheme="minorHAnsi" w:hAnsiTheme="minorHAnsi" w:cstheme="minorHAnsi"/>
          <w:lang w:val="nl-BE"/>
        </w:rPr>
        <w:t xml:space="preserve"> Hierna ook te noemen de “</w:t>
      </w:r>
      <w:r w:rsidRPr="00C12095">
        <w:rPr>
          <w:rFonts w:asciiTheme="minorHAnsi" w:hAnsiTheme="minorHAnsi" w:cstheme="minorHAnsi"/>
          <w:b/>
          <w:lang w:val="nl-BE"/>
        </w:rPr>
        <w:t>Partij</w:t>
      </w:r>
      <w:r>
        <w:rPr>
          <w:rFonts w:asciiTheme="minorHAnsi" w:hAnsiTheme="minorHAnsi" w:cstheme="minorHAnsi"/>
          <w:lang w:val="nl-BE"/>
        </w:rPr>
        <w:t>”</w:t>
      </w:r>
    </w:p>
    <w:p w14:paraId="597F0557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78FCB3FE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sdt>
        <w:sdtPr>
          <w:rPr>
            <w:rFonts w:asciiTheme="minorHAnsi" w:hAnsiTheme="minorHAnsi" w:cstheme="minorHAnsi"/>
            <w:highlight w:val="lightGray"/>
            <w:lang w:val="nl-BE"/>
          </w:rPr>
          <w:alias w:val="Manager"/>
          <w:tag w:val=""/>
          <w:id w:val="-1220197951"/>
          <w:placeholder>
            <w:docPart w:val="7ACA54B6F6E242EF9022C9108805E1FD"/>
          </w:placeholder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r w:rsidR="00433F76">
            <w:rPr>
              <w:rFonts w:asciiTheme="minorHAnsi" w:hAnsiTheme="minorHAnsi" w:cstheme="minorHAnsi"/>
              <w:highlight w:val="lightGray"/>
              <w:lang w:val="nl-BE"/>
            </w:rPr>
            <w:t>Verwerkingsverantwoordelijke</w:t>
          </w:r>
        </w:sdtContent>
      </w:sdt>
      <w:r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lang w:val="nl-BE"/>
        </w:rPr>
        <w:t>een onderneming is die actief is op het vlak van</w:t>
      </w:r>
      <w:r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lang w:val="nl-BE"/>
        </w:rPr>
        <w:t xml:space="preserve"> </w:t>
      </w:r>
      <w:r w:rsidRPr="002003A0">
        <w:rPr>
          <w:rFonts w:asciiTheme="minorHAnsi" w:hAnsiTheme="minorHAnsi" w:cstheme="minorHAnsi"/>
          <w:highlight w:val="lightGray"/>
          <w:lang w:val="nl-BE"/>
        </w:rPr>
        <w:t>&lt;Activiteiten Verwerkingsverantwoordelijke&gt;.</w:t>
      </w:r>
    </w:p>
    <w:p w14:paraId="11920BDD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2ADDE90A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De Verwerkingsverantwoordelijke en de Verwerker worden gezamenlijk de  “</w:t>
      </w:r>
      <w:r w:rsidRPr="002003A0">
        <w:rPr>
          <w:rFonts w:asciiTheme="minorHAnsi" w:hAnsiTheme="minorHAnsi" w:cstheme="minorHAnsi"/>
          <w:b/>
          <w:lang w:val="nl-BE"/>
        </w:rPr>
        <w:t>Partijen</w:t>
      </w:r>
      <w:r w:rsidRPr="002003A0">
        <w:rPr>
          <w:rFonts w:asciiTheme="minorHAnsi" w:hAnsiTheme="minorHAnsi" w:cstheme="minorHAnsi"/>
          <w:lang w:val="nl-BE"/>
        </w:rPr>
        <w:t>” genoemd.</w:t>
      </w:r>
    </w:p>
    <w:p w14:paraId="1E41F09D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b/>
          <w:u w:val="single"/>
          <w:lang w:val="nl-BE"/>
        </w:rPr>
      </w:pPr>
    </w:p>
    <w:p w14:paraId="62B8718D" w14:textId="77777777" w:rsidR="00310F8F" w:rsidRPr="00043F02" w:rsidRDefault="00310F8F" w:rsidP="00310F8F">
      <w:pPr>
        <w:spacing w:after="200" w:line="276" w:lineRule="auto"/>
        <w:jc w:val="left"/>
        <w:rPr>
          <w:rFonts w:cstheme="minorHAnsi"/>
          <w:b/>
          <w:szCs w:val="20"/>
          <w:u w:val="single"/>
          <w:lang w:val="nl-BE"/>
        </w:rPr>
      </w:pPr>
      <w:r>
        <w:rPr>
          <w:rFonts w:cstheme="minorHAnsi"/>
          <w:b/>
          <w:u w:val="single"/>
          <w:lang w:val="nl-BE"/>
        </w:rPr>
        <w:br w:type="page"/>
      </w:r>
    </w:p>
    <w:p w14:paraId="58E9291B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noProof/>
          <w:lang w:val="nl-BE"/>
        </w:rPr>
        <w:lastRenderedPageBreak/>
        <w:drawing>
          <wp:inline distT="0" distB="0" distL="0" distR="0" wp14:anchorId="0F38FEBA" wp14:editId="1890D561">
            <wp:extent cx="6086475" cy="8343265"/>
            <wp:effectExtent l="0" t="0" r="9525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C675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0756995F" wp14:editId="20468EA8">
            <wp:extent cx="6210300" cy="8513458"/>
            <wp:effectExtent l="0" t="0" r="0" b="19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55" cy="85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nl-BE"/>
        </w:rPr>
        <w:br w:type="page"/>
      </w:r>
    </w:p>
    <w:p w14:paraId="7AFC1B37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4DDB7EE6" wp14:editId="78A01C69">
            <wp:extent cx="6124575" cy="8395941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12" cy="84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0D55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316EE6B3" wp14:editId="069532EE">
            <wp:extent cx="6124575" cy="8395941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75" cy="83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558F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24CF7608" wp14:editId="45EFD2C5">
            <wp:extent cx="6134100" cy="8408998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82" cy="84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4D6E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1C759C72" wp14:editId="66FF82D3">
            <wp:extent cx="5913238" cy="86010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74" cy="86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nl-BE"/>
        </w:rPr>
        <w:br w:type="page"/>
      </w:r>
    </w:p>
    <w:p w14:paraId="16773FD1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734AC871" wp14:editId="16F8978E">
            <wp:extent cx="6115050" cy="838288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56" cy="83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7FA02" w14:textId="77777777" w:rsidR="00310F8F" w:rsidRDefault="00310F8F" w:rsidP="00310F8F">
      <w:pPr>
        <w:spacing w:after="200" w:line="276" w:lineRule="auto"/>
        <w:jc w:val="left"/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lastRenderedPageBreak/>
        <w:drawing>
          <wp:inline distT="0" distB="0" distL="0" distR="0" wp14:anchorId="59DAE9D7" wp14:editId="3E49D358">
            <wp:extent cx="6172200" cy="846123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18" cy="84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0AB3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lastRenderedPageBreak/>
        <w:t xml:space="preserve">Opgemaakt te Turnhout op </w:t>
      </w:r>
      <w:r w:rsidRPr="002003A0">
        <w:rPr>
          <w:rFonts w:asciiTheme="minorHAnsi" w:hAnsiTheme="minorHAnsi" w:cstheme="minorHAnsi"/>
          <w:highlight w:val="lightGray"/>
          <w:lang w:val="nl-BE"/>
        </w:rPr>
        <w:t>&lt;Datum ondertekening invullen&gt;</w:t>
      </w:r>
      <w:r w:rsidRPr="002003A0">
        <w:rPr>
          <w:rFonts w:asciiTheme="minorHAnsi" w:hAnsiTheme="minorHAnsi" w:cstheme="minorHAnsi"/>
          <w:lang w:val="nl-BE"/>
        </w:rPr>
        <w:t xml:space="preserve"> in twee (2) originele exemplaren waarvan elke Partij erkent het zijne te hebben ontvangen na lezing en goedkeuring.</w:t>
      </w:r>
    </w:p>
    <w:p w14:paraId="776A451F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42EABD22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Gelezen en goedgekeurd door:</w:t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  <w:t>Handtekening + “gelezen en goedgekeurd”:</w:t>
      </w:r>
    </w:p>
    <w:p w14:paraId="42669964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75177B93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</w:p>
    <w:p w14:paraId="20ECA5F9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31A806C4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161867B8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414FC181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2BBF4C87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64E7A8A3" w14:textId="77777777" w:rsidR="00310F8F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  <w:r w:rsidRPr="002003A0">
        <w:rPr>
          <w:rFonts w:asciiTheme="minorHAnsi" w:hAnsiTheme="minorHAnsi" w:cstheme="minorHAnsi"/>
          <w:lang w:val="nl-BE"/>
        </w:rPr>
        <w:t>VAN ROEY BACKOFFICE BVBA</w:t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3D4A9B">
        <w:rPr>
          <w:rFonts w:asciiTheme="minorHAnsi" w:hAnsiTheme="minorHAnsi" w:cstheme="minorHAnsi"/>
          <w:highlight w:val="lightGray"/>
          <w:lang w:val="nl-BE"/>
        </w:rPr>
        <w:t>&lt;Naam Verwerkingsverantwoordelijke&gt;</w:t>
      </w:r>
    </w:p>
    <w:p w14:paraId="263D6E00" w14:textId="77777777" w:rsidR="00310F8F" w:rsidRPr="002003A0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lang w:val="nl-BE"/>
        </w:rPr>
      </w:pPr>
    </w:p>
    <w:p w14:paraId="1DB1C859" w14:textId="77777777" w:rsidR="00310F8F" w:rsidRDefault="00310F8F" w:rsidP="00310F8F">
      <w:pPr>
        <w:pStyle w:val="Tekst"/>
        <w:spacing w:line="240" w:lineRule="atLeast"/>
        <w:jc w:val="left"/>
        <w:rPr>
          <w:rFonts w:asciiTheme="minorHAnsi" w:hAnsiTheme="minorHAnsi" w:cstheme="minorHAnsi"/>
          <w:highlight w:val="lightGray"/>
          <w:lang w:val="nl-BE"/>
        </w:rPr>
      </w:pPr>
      <w:r w:rsidRPr="002003A0">
        <w:rPr>
          <w:rFonts w:asciiTheme="minorHAnsi" w:hAnsiTheme="minorHAnsi" w:cstheme="minorHAnsi"/>
          <w:highlight w:val="lightGray"/>
          <w:lang w:val="nl-BE"/>
        </w:rPr>
        <w:t>&lt;Vertegenwoordiger Backoffice&gt;</w:t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lang w:val="nl-BE"/>
        </w:rPr>
        <w:tab/>
      </w:r>
      <w:r w:rsidRPr="002003A0">
        <w:rPr>
          <w:rFonts w:asciiTheme="minorHAnsi" w:hAnsiTheme="minorHAnsi" w:cstheme="minorHAnsi"/>
          <w:highlight w:val="lightGray"/>
          <w:lang w:val="nl-BE"/>
        </w:rPr>
        <w:t>&lt;Naam Vertegenwoordiger van de Verwerkingsverantwoordelijke&gt;</w:t>
      </w:r>
    </w:p>
    <w:p w14:paraId="485FC9B6" w14:textId="77777777" w:rsidR="00310F8F" w:rsidRDefault="00310F8F" w:rsidP="00310F8F">
      <w:pPr>
        <w:spacing w:after="200" w:line="276" w:lineRule="auto"/>
        <w:jc w:val="left"/>
        <w:rPr>
          <w:rFonts w:cstheme="minorHAnsi"/>
          <w:szCs w:val="20"/>
          <w:highlight w:val="lightGray"/>
          <w:lang w:val="nl-BE"/>
        </w:rPr>
      </w:pPr>
      <w:r>
        <w:rPr>
          <w:rFonts w:cstheme="minorHAnsi"/>
          <w:highlight w:val="lightGray"/>
          <w:lang w:val="nl-BE"/>
        </w:rPr>
        <w:br w:type="page"/>
      </w:r>
    </w:p>
    <w:p w14:paraId="1DCA1A9E" w14:textId="77777777" w:rsidR="00310F8F" w:rsidRPr="007933F4" w:rsidRDefault="00310F8F" w:rsidP="00310F8F">
      <w:pPr>
        <w:pStyle w:val="Titel"/>
        <w:rPr>
          <w:rFonts w:ascii="Segoe UI Semilight" w:hAnsi="Segoe UI Semilight" w:cs="Segoe UI Semilight"/>
          <w:i w:val="0"/>
          <w:lang w:val="nl-BE"/>
        </w:rPr>
      </w:pPr>
      <w:r w:rsidRPr="007933F4">
        <w:rPr>
          <w:rFonts w:ascii="Segoe UI Semilight" w:hAnsi="Segoe UI Semilight" w:cs="Segoe UI Semilight"/>
          <w:i w:val="0"/>
          <w:lang w:val="nl-BE"/>
        </w:rPr>
        <w:lastRenderedPageBreak/>
        <w:t>Bijlage 1: Hoofdovereenkomsten</w:t>
      </w:r>
    </w:p>
    <w:p w14:paraId="6D6BEE85" w14:textId="77777777" w:rsidR="00310F8F" w:rsidRPr="002003A0" w:rsidRDefault="00310F8F" w:rsidP="00310F8F">
      <w:pPr>
        <w:pStyle w:val="Tekst"/>
        <w:spacing w:line="240" w:lineRule="atLeast"/>
        <w:rPr>
          <w:rFonts w:asciiTheme="minorHAnsi" w:hAnsiTheme="minorHAnsi" w:cstheme="minorHAnsi"/>
          <w:lang w:val="nl-BE"/>
        </w:rPr>
      </w:pPr>
    </w:p>
    <w:p w14:paraId="60AA5D53" w14:textId="77777777" w:rsidR="00310F8F" w:rsidRPr="002003A0" w:rsidRDefault="00310F8F" w:rsidP="00310F8F">
      <w:pPr>
        <w:pStyle w:val="Kop2"/>
        <w:jc w:val="center"/>
      </w:pPr>
      <w:bookmarkStart w:id="1" w:name="_Hlk513541856"/>
      <w:r w:rsidRPr="002003A0">
        <w:t>Hoofdovereenkomst</w:t>
      </w:r>
      <w:r>
        <w:t xml:space="preserve"> </w:t>
      </w:r>
      <w:r w:rsidRPr="00153F83">
        <w:rPr>
          <w:highlight w:val="lightGray"/>
        </w:rPr>
        <w:t>&lt;Referentienummer Overeenkomst&gt;</w:t>
      </w:r>
    </w:p>
    <w:p w14:paraId="02CB207C" w14:textId="77777777" w:rsidR="00310F8F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45A9D4AB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tbl>
      <w:tblPr>
        <w:tblStyle w:val="Onopgemaaktetabel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0F8F" w:rsidRPr="008C5453" w14:paraId="02ECAE57" w14:textId="77777777" w:rsidTr="0009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</w:tcPr>
          <w:p w14:paraId="1F5070A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Voorwerp van de Hoofdovereenkomst</w:t>
            </w:r>
          </w:p>
        </w:tc>
        <w:tc>
          <w:tcPr>
            <w:tcW w:w="4531" w:type="dxa"/>
          </w:tcPr>
          <w:p w14:paraId="6BFD860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Deze Overeenkomst past in het kader van de taken die VanRoey.be uitvoert voor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nl-BE"/>
                </w:rPr>
                <w:alias w:val="Manager"/>
                <w:tag w:val=""/>
                <w:id w:val="1927694507"/>
                <w:placeholder>
                  <w:docPart w:val="5382DC10087E4EBE827A4F709FFFD579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433F76">
                  <w:rPr>
                    <w:rFonts w:asciiTheme="minorHAnsi" w:hAnsiTheme="minorHAnsi" w:cstheme="minorHAnsi"/>
                    <w:lang w:val="nl-BE"/>
                  </w:rPr>
                  <w:t>Verwerkingsverantwoordelijke</w:t>
                </w:r>
              </w:sdtContent>
            </w:sdt>
            <w:r w:rsidRPr="002003A0">
              <w:rPr>
                <w:rFonts w:asciiTheme="minorHAnsi" w:hAnsiTheme="minorHAnsi" w:cstheme="minorHAnsi"/>
                <w:lang w:val="nl-BE"/>
              </w:rPr>
              <w:t xml:space="preserve"> in het kader van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r w:rsidRPr="00E04464">
              <w:rPr>
                <w:rFonts w:asciiTheme="minorHAnsi" w:hAnsiTheme="minorHAnsi" w:cstheme="minorHAnsi"/>
                <w:highlight w:val="lightGray"/>
                <w:lang w:val="nl-BE"/>
              </w:rPr>
              <w:t>&lt;beschrijving doel Hoofdovereenkoms</w:t>
            </w:r>
            <w:r>
              <w:rPr>
                <w:rFonts w:asciiTheme="minorHAnsi" w:hAnsiTheme="minorHAnsi" w:cstheme="minorHAnsi"/>
                <w:highlight w:val="lightGray"/>
                <w:lang w:val="nl-BE"/>
              </w:rPr>
              <w:t>t&gt;</w:t>
            </w:r>
          </w:p>
          <w:p w14:paraId="780CE8C7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224B19E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 Verwerking van de Persoonsgegevens kunnen enkel aangewend worden voor de activiteiten passend in het kader van het project.</w:t>
            </w:r>
          </w:p>
          <w:p w14:paraId="362D4CE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5DD889D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CE8E059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Te verwerken Persoonsgegevens</w:t>
            </w:r>
          </w:p>
        </w:tc>
        <w:tc>
          <w:tcPr>
            <w:tcW w:w="4531" w:type="dxa"/>
          </w:tcPr>
          <w:p w14:paraId="1CF39EA3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91997B3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8E2F6C7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ECEE007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Categorieën van Betrokkenen / Ontvangers</w:t>
            </w:r>
          </w:p>
        </w:tc>
        <w:tc>
          <w:tcPr>
            <w:tcW w:w="4531" w:type="dxa"/>
          </w:tcPr>
          <w:p w14:paraId="71754315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3A9B74F7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49E0389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622225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Doeleinden</w:t>
            </w:r>
          </w:p>
        </w:tc>
        <w:tc>
          <w:tcPr>
            <w:tcW w:w="4531" w:type="dxa"/>
          </w:tcPr>
          <w:p w14:paraId="568C026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5444F5FE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9CF0E89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CFA9F0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Beveiligingsmaatregelen</w:t>
            </w:r>
          </w:p>
        </w:tc>
        <w:tc>
          <w:tcPr>
            <w:tcW w:w="4531" w:type="dxa"/>
          </w:tcPr>
          <w:p w14:paraId="65B467F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55069D58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00CA688E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76D883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Rechtmatigheidsgronden</w:t>
            </w:r>
          </w:p>
        </w:tc>
        <w:tc>
          <w:tcPr>
            <w:tcW w:w="4531" w:type="dxa"/>
          </w:tcPr>
          <w:p w14:paraId="601090B5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768C55F4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6F87D292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019CD40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Locatie van de Verwerking</w:t>
            </w:r>
          </w:p>
        </w:tc>
        <w:tc>
          <w:tcPr>
            <w:tcW w:w="4531" w:type="dxa"/>
          </w:tcPr>
          <w:p w14:paraId="28E3FCE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D69D11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35DA4BD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8A61C1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Bewaartermijn</w:t>
            </w:r>
          </w:p>
        </w:tc>
        <w:tc>
          <w:tcPr>
            <w:tcW w:w="4531" w:type="dxa"/>
          </w:tcPr>
          <w:p w14:paraId="27911565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03EE9884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bookmarkEnd w:id="1"/>
    </w:tbl>
    <w:p w14:paraId="6A85EDFA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2F0791D2" w14:textId="77777777" w:rsidR="00310F8F" w:rsidRDefault="00310F8F" w:rsidP="00310F8F">
      <w:pPr>
        <w:spacing w:after="200" w:line="276" w:lineRule="auto"/>
        <w:jc w:val="left"/>
        <w:rPr>
          <w:rFonts w:cstheme="minorHAnsi"/>
          <w:b/>
          <w:szCs w:val="20"/>
          <w:lang w:val="nl-BE"/>
        </w:rPr>
      </w:pPr>
      <w:r>
        <w:rPr>
          <w:rFonts w:cstheme="minorHAnsi"/>
          <w:b/>
          <w:lang w:val="nl-BE"/>
        </w:rPr>
        <w:br w:type="page"/>
      </w:r>
    </w:p>
    <w:p w14:paraId="507204BF" w14:textId="77777777" w:rsidR="00310F8F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412CFCF6" w14:textId="77777777" w:rsidR="00310F8F" w:rsidRDefault="00310F8F" w:rsidP="00310F8F">
      <w:pPr>
        <w:pStyle w:val="Tekst"/>
        <w:spacing w:line="240" w:lineRule="atLeast"/>
        <w:rPr>
          <w:rFonts w:asciiTheme="minorHAnsi" w:hAnsiTheme="minorHAnsi" w:cstheme="minorHAnsi"/>
          <w:b/>
          <w:lang w:val="nl-BE"/>
        </w:rPr>
      </w:pPr>
    </w:p>
    <w:p w14:paraId="75F14095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43477E74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28CAF864" w14:textId="77777777" w:rsidR="00310F8F" w:rsidRPr="002003A0" w:rsidRDefault="00310F8F" w:rsidP="00310F8F">
      <w:pPr>
        <w:pStyle w:val="Kop2"/>
        <w:jc w:val="center"/>
      </w:pPr>
      <w:r w:rsidRPr="002003A0">
        <w:t xml:space="preserve">Hoofdovereenkomst </w:t>
      </w:r>
      <w:r w:rsidRPr="00153F83">
        <w:rPr>
          <w:highlight w:val="lightGray"/>
        </w:rPr>
        <w:t>&lt;Referentienummer Overeenkomst&gt;</w:t>
      </w:r>
    </w:p>
    <w:p w14:paraId="0DA7DC6A" w14:textId="77777777" w:rsidR="00310F8F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7BBF77F1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tbl>
      <w:tblPr>
        <w:tblStyle w:val="Onopgemaaktetabel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0F8F" w:rsidRPr="008C5453" w14:paraId="497F355C" w14:textId="77777777" w:rsidTr="0009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</w:tcPr>
          <w:p w14:paraId="7B69438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Voorwerp van de Hoofdovereenkomst</w:t>
            </w:r>
          </w:p>
        </w:tc>
        <w:tc>
          <w:tcPr>
            <w:tcW w:w="4531" w:type="dxa"/>
          </w:tcPr>
          <w:p w14:paraId="10513A63" w14:textId="77777777" w:rsidR="00310F8F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Deze Overeenkomst past in het kader van de taken die VanRoey.be uitvoert voor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nl-BE"/>
                </w:rPr>
                <w:alias w:val="Manager"/>
                <w:tag w:val=""/>
                <w:id w:val="2049330283"/>
                <w:placeholder>
                  <w:docPart w:val="94E8309B0E67432E8EAA5A7780672B65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433F76">
                  <w:rPr>
                    <w:rFonts w:asciiTheme="minorHAnsi" w:hAnsiTheme="minorHAnsi" w:cstheme="minorHAnsi"/>
                    <w:lang w:val="nl-BE"/>
                  </w:rPr>
                  <w:t>Verwerkingsverantwoordelijke</w:t>
                </w:r>
              </w:sdtContent>
            </w:sdt>
            <w:r w:rsidRPr="002003A0">
              <w:rPr>
                <w:rFonts w:asciiTheme="minorHAnsi" w:hAnsiTheme="minorHAnsi" w:cstheme="minorHAnsi"/>
                <w:lang w:val="nl-BE"/>
              </w:rPr>
              <w:t xml:space="preserve"> in het kader van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r w:rsidRPr="00E04464">
              <w:rPr>
                <w:rFonts w:asciiTheme="minorHAnsi" w:hAnsiTheme="minorHAnsi" w:cstheme="minorHAnsi"/>
                <w:highlight w:val="lightGray"/>
                <w:lang w:val="nl-BE"/>
              </w:rPr>
              <w:t>&lt;beschrijving doel Hoofdovereenkoms</w:t>
            </w:r>
            <w:r>
              <w:rPr>
                <w:rFonts w:asciiTheme="minorHAnsi" w:hAnsiTheme="minorHAnsi" w:cstheme="minorHAnsi"/>
                <w:highlight w:val="lightGray"/>
                <w:lang w:val="nl-BE"/>
              </w:rPr>
              <w:t>t&gt;</w:t>
            </w:r>
            <w:r w:rsidRPr="002003A0">
              <w:rPr>
                <w:rFonts w:asciiTheme="minorHAnsi" w:hAnsiTheme="minorHAnsi" w:cstheme="minorHAnsi"/>
                <w:lang w:val="nl-BE"/>
              </w:rPr>
              <w:t xml:space="preserve"> </w:t>
            </w:r>
          </w:p>
          <w:p w14:paraId="1739AA6E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1A4BF5D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 Verwerking van de Persoonsgegevens kunnen enkel aangewend worden voor de activiteiten passend in het kader van het project.</w:t>
            </w:r>
          </w:p>
          <w:p w14:paraId="6F23BFBA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E60E54B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2EEEC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Te verwerken Persoonsgegevens</w:t>
            </w:r>
          </w:p>
        </w:tc>
        <w:tc>
          <w:tcPr>
            <w:tcW w:w="4531" w:type="dxa"/>
          </w:tcPr>
          <w:p w14:paraId="138A1DE9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34AA252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1D928F08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649660E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Categorieën van Betrokkenen / Ontvangers</w:t>
            </w:r>
          </w:p>
        </w:tc>
        <w:tc>
          <w:tcPr>
            <w:tcW w:w="4531" w:type="dxa"/>
          </w:tcPr>
          <w:p w14:paraId="28DD1203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408B849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2FC4D29C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A85D67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Doeleinden</w:t>
            </w:r>
          </w:p>
        </w:tc>
        <w:tc>
          <w:tcPr>
            <w:tcW w:w="4531" w:type="dxa"/>
          </w:tcPr>
          <w:p w14:paraId="1B813B52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7CD7315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489CE872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CD0665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Beveiligingsmaatregelen</w:t>
            </w:r>
          </w:p>
        </w:tc>
        <w:tc>
          <w:tcPr>
            <w:tcW w:w="4531" w:type="dxa"/>
          </w:tcPr>
          <w:p w14:paraId="51F1FB6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B459CC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2C24123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68E28F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Rechtmatigheidsgronden</w:t>
            </w:r>
          </w:p>
        </w:tc>
        <w:tc>
          <w:tcPr>
            <w:tcW w:w="4531" w:type="dxa"/>
          </w:tcPr>
          <w:p w14:paraId="56C582F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723EEACA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01087A86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149E25D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Locatie van de Verwerking</w:t>
            </w:r>
          </w:p>
        </w:tc>
        <w:tc>
          <w:tcPr>
            <w:tcW w:w="4531" w:type="dxa"/>
          </w:tcPr>
          <w:p w14:paraId="2A7DCCF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372E29D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2C6D6070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D51107D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Bewaartermijn</w:t>
            </w:r>
          </w:p>
        </w:tc>
        <w:tc>
          <w:tcPr>
            <w:tcW w:w="4531" w:type="dxa"/>
          </w:tcPr>
          <w:p w14:paraId="69F272E3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152E4DDA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</w:tbl>
    <w:p w14:paraId="7B198406" w14:textId="77777777" w:rsidR="00310F8F" w:rsidRDefault="00310F8F" w:rsidP="00310F8F">
      <w:pPr>
        <w:spacing w:after="200" w:line="276" w:lineRule="auto"/>
        <w:jc w:val="left"/>
        <w:rPr>
          <w:rFonts w:cstheme="minorHAnsi"/>
          <w:szCs w:val="20"/>
          <w:highlight w:val="lightGray"/>
          <w:lang w:val="nl-BE"/>
        </w:rPr>
      </w:pPr>
    </w:p>
    <w:p w14:paraId="1CEAC421" w14:textId="77777777" w:rsidR="00310F8F" w:rsidRDefault="00310F8F" w:rsidP="00310F8F">
      <w:pPr>
        <w:spacing w:after="200" w:line="276" w:lineRule="auto"/>
        <w:jc w:val="left"/>
        <w:rPr>
          <w:rFonts w:cstheme="minorHAnsi"/>
          <w:szCs w:val="20"/>
          <w:highlight w:val="lightGray"/>
          <w:lang w:val="nl-BE"/>
        </w:rPr>
      </w:pPr>
      <w:r>
        <w:rPr>
          <w:rFonts w:cstheme="minorHAnsi"/>
          <w:szCs w:val="20"/>
          <w:highlight w:val="lightGray"/>
          <w:lang w:val="nl-BE"/>
        </w:rPr>
        <w:br w:type="page"/>
      </w:r>
    </w:p>
    <w:p w14:paraId="7572F9D5" w14:textId="77777777" w:rsidR="00310F8F" w:rsidRDefault="00310F8F" w:rsidP="00310F8F">
      <w:pPr>
        <w:spacing w:after="200" w:line="276" w:lineRule="auto"/>
        <w:jc w:val="left"/>
        <w:rPr>
          <w:rFonts w:cstheme="minorHAnsi"/>
          <w:szCs w:val="20"/>
          <w:highlight w:val="lightGray"/>
          <w:lang w:val="nl-BE"/>
        </w:rPr>
      </w:pPr>
    </w:p>
    <w:p w14:paraId="56E74408" w14:textId="77777777" w:rsidR="00310F8F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0129D73A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3D328A43" w14:textId="77777777" w:rsidR="00310F8F" w:rsidRPr="002003A0" w:rsidRDefault="00310F8F" w:rsidP="00310F8F">
      <w:pPr>
        <w:pStyle w:val="Kop2"/>
        <w:jc w:val="center"/>
      </w:pPr>
      <w:r>
        <w:t xml:space="preserve">Hoofdovereenkomst </w:t>
      </w:r>
      <w:r w:rsidRPr="00153F83">
        <w:rPr>
          <w:highlight w:val="lightGray"/>
        </w:rPr>
        <w:t>&lt;Refere</w:t>
      </w:r>
      <w:bookmarkStart w:id="2" w:name="_GoBack"/>
      <w:bookmarkEnd w:id="2"/>
      <w:r w:rsidRPr="00153F83">
        <w:rPr>
          <w:highlight w:val="lightGray"/>
        </w:rPr>
        <w:t>ntienummer Overeenkomst&gt;</w:t>
      </w:r>
    </w:p>
    <w:p w14:paraId="56EEFD0A" w14:textId="77777777" w:rsidR="00310F8F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p w14:paraId="296E3FA0" w14:textId="77777777" w:rsidR="00310F8F" w:rsidRPr="002003A0" w:rsidRDefault="00310F8F" w:rsidP="00310F8F">
      <w:pPr>
        <w:pStyle w:val="Tekst"/>
        <w:spacing w:line="240" w:lineRule="atLeast"/>
        <w:jc w:val="center"/>
        <w:rPr>
          <w:rFonts w:asciiTheme="minorHAnsi" w:hAnsiTheme="minorHAnsi" w:cstheme="minorHAnsi"/>
          <w:b/>
          <w:lang w:val="nl-BE"/>
        </w:rPr>
      </w:pPr>
    </w:p>
    <w:tbl>
      <w:tblPr>
        <w:tblStyle w:val="Onopgemaaktetabel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0F8F" w:rsidRPr="008C5453" w14:paraId="7D625030" w14:textId="77777777" w:rsidTr="0009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</w:tcPr>
          <w:p w14:paraId="058BB28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Voorwerp van de Hoofdovereenkomst</w:t>
            </w:r>
          </w:p>
        </w:tc>
        <w:tc>
          <w:tcPr>
            <w:tcW w:w="4531" w:type="dxa"/>
          </w:tcPr>
          <w:p w14:paraId="5B4D5B08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Deze Overeenkomst past in het kader van de taken die VanRoey.be uitvoert voor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nl-BE"/>
                </w:rPr>
                <w:alias w:val="Manager"/>
                <w:tag w:val=""/>
                <w:id w:val="1745909003"/>
                <w:placeholder>
                  <w:docPart w:val="83060D34BC4348DEB86C3222872650E5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433F76">
                  <w:rPr>
                    <w:rFonts w:asciiTheme="minorHAnsi" w:hAnsiTheme="minorHAnsi" w:cstheme="minorHAnsi"/>
                    <w:lang w:val="nl-BE"/>
                  </w:rPr>
                  <w:t>Verwerkingsverantwoordelijke</w:t>
                </w:r>
              </w:sdtContent>
            </w:sdt>
            <w:r w:rsidRPr="002003A0">
              <w:rPr>
                <w:rFonts w:asciiTheme="minorHAnsi" w:hAnsiTheme="minorHAnsi" w:cstheme="minorHAnsi"/>
                <w:lang w:val="nl-BE"/>
              </w:rPr>
              <w:t xml:space="preserve"> in het kader van</w:t>
            </w:r>
            <w:r>
              <w:rPr>
                <w:rFonts w:asciiTheme="minorHAnsi" w:hAnsiTheme="minorHAnsi" w:cstheme="minorHAnsi"/>
                <w:lang w:val="nl-BE"/>
              </w:rPr>
              <w:t xml:space="preserve"> </w:t>
            </w:r>
            <w:r w:rsidRPr="00E04464">
              <w:rPr>
                <w:rFonts w:asciiTheme="minorHAnsi" w:hAnsiTheme="minorHAnsi" w:cstheme="minorHAnsi"/>
                <w:highlight w:val="lightGray"/>
                <w:lang w:val="nl-BE"/>
              </w:rPr>
              <w:t>&lt;beschrijving doel Hoofdovereenkoms</w:t>
            </w:r>
            <w:r>
              <w:rPr>
                <w:rFonts w:asciiTheme="minorHAnsi" w:hAnsiTheme="minorHAnsi" w:cstheme="minorHAnsi"/>
                <w:highlight w:val="lightGray"/>
                <w:lang w:val="nl-BE"/>
              </w:rPr>
              <w:t>t&gt;</w:t>
            </w:r>
          </w:p>
          <w:p w14:paraId="41AA2842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37D74A7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  <w:r w:rsidRPr="002003A0">
              <w:rPr>
                <w:rFonts w:asciiTheme="minorHAnsi" w:hAnsiTheme="minorHAnsi" w:cstheme="minorHAnsi"/>
                <w:lang w:val="nl-BE"/>
              </w:rPr>
              <w:t>De Verwerking van de Persoonsgegevens kunnen enkel aangewend worden voor de activiteiten passend in het kader van het project.</w:t>
            </w:r>
          </w:p>
          <w:p w14:paraId="59506C94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05BB0704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FAB4D41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Te verwerken Persoonsgegevens</w:t>
            </w:r>
          </w:p>
        </w:tc>
        <w:tc>
          <w:tcPr>
            <w:tcW w:w="4531" w:type="dxa"/>
          </w:tcPr>
          <w:p w14:paraId="29BF8E5B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34C5076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6AE83F1E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308E82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Categorieën van Betrokkenen / Ontvangers</w:t>
            </w:r>
          </w:p>
        </w:tc>
        <w:tc>
          <w:tcPr>
            <w:tcW w:w="4531" w:type="dxa"/>
          </w:tcPr>
          <w:p w14:paraId="37C05B12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69728F1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704576FC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ACA52F7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Doeleinden</w:t>
            </w:r>
          </w:p>
        </w:tc>
        <w:tc>
          <w:tcPr>
            <w:tcW w:w="4531" w:type="dxa"/>
          </w:tcPr>
          <w:p w14:paraId="6EDDAB50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49021752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578DA7A7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F2855A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Beveiligingsmaatregelen</w:t>
            </w:r>
          </w:p>
        </w:tc>
        <w:tc>
          <w:tcPr>
            <w:tcW w:w="4531" w:type="dxa"/>
          </w:tcPr>
          <w:p w14:paraId="79F2A56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6CC1880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0D206EFD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0658369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Rechtmatigheidsgronden</w:t>
            </w:r>
          </w:p>
        </w:tc>
        <w:tc>
          <w:tcPr>
            <w:tcW w:w="4531" w:type="dxa"/>
          </w:tcPr>
          <w:p w14:paraId="016F59D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27D763E7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1BC3665A" w14:textId="77777777" w:rsidTr="00091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4E8543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Locatie van de Verwerking</w:t>
            </w:r>
          </w:p>
        </w:tc>
        <w:tc>
          <w:tcPr>
            <w:tcW w:w="4531" w:type="dxa"/>
          </w:tcPr>
          <w:p w14:paraId="4F5B3704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795A6436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10F8F" w:rsidRPr="002003A0" w14:paraId="213C099E" w14:textId="77777777" w:rsidTr="0009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23A528D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rPr>
                <w:rFonts w:asciiTheme="minorHAnsi" w:hAnsiTheme="minorHAnsi" w:cstheme="minorHAnsi"/>
                <w:b/>
                <w:lang w:val="nl-BE"/>
              </w:rPr>
            </w:pPr>
            <w:r w:rsidRPr="002003A0">
              <w:rPr>
                <w:rFonts w:asciiTheme="minorHAnsi" w:hAnsiTheme="minorHAnsi" w:cstheme="minorHAnsi"/>
                <w:b/>
                <w:lang w:val="nl-BE"/>
              </w:rPr>
              <w:t>Bewaartermijn</w:t>
            </w:r>
          </w:p>
        </w:tc>
        <w:tc>
          <w:tcPr>
            <w:tcW w:w="4531" w:type="dxa"/>
          </w:tcPr>
          <w:p w14:paraId="027DCC7C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  <w:p w14:paraId="2F1A5BAF" w14:textId="77777777" w:rsidR="00310F8F" w:rsidRPr="002003A0" w:rsidRDefault="00310F8F" w:rsidP="000918B5">
            <w:pPr>
              <w:pStyle w:val="Tekst"/>
              <w:spacing w:line="24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nl-BE"/>
              </w:rPr>
            </w:pPr>
          </w:p>
        </w:tc>
      </w:tr>
    </w:tbl>
    <w:p w14:paraId="1749AFFE" w14:textId="77777777" w:rsidR="00310F8F" w:rsidRPr="002003A0" w:rsidRDefault="00310F8F" w:rsidP="00310F8F">
      <w:pPr>
        <w:spacing w:after="200" w:line="276" w:lineRule="auto"/>
        <w:jc w:val="left"/>
        <w:rPr>
          <w:rFonts w:cstheme="minorHAnsi"/>
          <w:szCs w:val="20"/>
          <w:highlight w:val="lightGray"/>
          <w:lang w:val="nl-BE"/>
        </w:rPr>
      </w:pPr>
    </w:p>
    <w:p w14:paraId="00F16298" w14:textId="77777777" w:rsidR="00310F8F" w:rsidRPr="00A16C95" w:rsidRDefault="00310F8F" w:rsidP="00310F8F">
      <w:pPr>
        <w:spacing w:line="240" w:lineRule="exact"/>
      </w:pPr>
    </w:p>
    <w:p w14:paraId="476000FD" w14:textId="77777777" w:rsidR="00972610" w:rsidRPr="00310F8F" w:rsidRDefault="00972610" w:rsidP="00310F8F">
      <w:pPr>
        <w:rPr>
          <w:rStyle w:val="Zwaar"/>
          <w:rFonts w:asciiTheme="minorHAnsi" w:hAnsiTheme="minorHAnsi" w:cs="Times New Roman"/>
          <w:bCs w:val="0"/>
        </w:rPr>
      </w:pPr>
    </w:p>
    <w:sectPr w:rsidR="00972610" w:rsidRPr="00310F8F" w:rsidSect="00AB1AE0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2268" w:right="1418" w:bottom="244" w:left="1418" w:header="2268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8BEFD" w14:textId="77777777" w:rsidR="00310F8F" w:rsidRDefault="00310F8F" w:rsidP="006B5588">
      <w:r>
        <w:separator/>
      </w:r>
    </w:p>
  </w:endnote>
  <w:endnote w:type="continuationSeparator" w:id="0">
    <w:p w14:paraId="6A566139" w14:textId="77777777" w:rsidR="00310F8F" w:rsidRDefault="00310F8F" w:rsidP="006B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PFutura Book">
    <w:altName w:val="Calibri"/>
    <w:panose1 w:val="00000000000000000000"/>
    <w:charset w:val="00"/>
    <w:family w:val="modern"/>
    <w:notTrueType/>
    <w:pitch w:val="variable"/>
    <w:sig w:usb0="A00002AF" w:usb1="5000204A" w:usb2="00000000" w:usb3="00000000" w:csb0="0000009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3B188" w14:textId="77777777" w:rsidR="00632B14" w:rsidRPr="00DE1D97" w:rsidRDefault="00632B14" w:rsidP="000C5308">
    <w:pPr>
      <w:pStyle w:val="Voettekst"/>
      <w:rPr>
        <w:b/>
        <w:color w:val="A6A6A6" w:themeColor="background1" w:themeShade="A6"/>
      </w:rPr>
    </w:pPr>
    <w:r>
      <w:rPr>
        <w:noProof/>
        <w:lang w:eastAsia="nl-BE"/>
      </w:rPr>
      <w:drawing>
        <wp:anchor distT="0" distB="0" distL="114300" distR="114300" simplePos="0" relativeHeight="251598848" behindDoc="0" locked="0" layoutInCell="1" allowOverlap="1" wp14:anchorId="50962A20" wp14:editId="2BDAFA6C">
          <wp:simplePos x="0" y="0"/>
          <wp:positionH relativeFrom="margin">
            <wp:posOffset>5174615</wp:posOffset>
          </wp:positionH>
          <wp:positionV relativeFrom="margin">
            <wp:posOffset>9966325</wp:posOffset>
          </wp:positionV>
          <wp:extent cx="1956435" cy="511810"/>
          <wp:effectExtent l="0" t="0" r="5715" b="2540"/>
          <wp:wrapSquare wrapText="bothSides"/>
          <wp:docPr id="7" name="Afbeelding 7" descr="VanRoey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anRoey.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595776" behindDoc="0" locked="0" layoutInCell="1" allowOverlap="1" wp14:anchorId="0AC5D130" wp14:editId="61F6CAA5">
          <wp:simplePos x="0" y="0"/>
          <wp:positionH relativeFrom="margin">
            <wp:posOffset>5174615</wp:posOffset>
          </wp:positionH>
          <wp:positionV relativeFrom="margin">
            <wp:posOffset>9966325</wp:posOffset>
          </wp:positionV>
          <wp:extent cx="1956435" cy="511810"/>
          <wp:effectExtent l="0" t="0" r="5715" b="2540"/>
          <wp:wrapSquare wrapText="bothSides"/>
          <wp:docPr id="9" name="Afbeelding 9" descr="VanRoey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anRoey.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D97">
      <w:rPr>
        <w:b/>
        <w:color w:val="A6A6A6" w:themeColor="background1" w:themeShade="A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CEA81" w14:textId="77777777" w:rsidR="00632B14" w:rsidRDefault="00314F8A">
    <w:pPr>
      <w:pStyle w:val="Voettekst"/>
    </w:pPr>
    <w:r>
      <w:rPr>
        <w:rFonts w:ascii="HPFutura Book" w:hAnsi="HPFutura Book" w:cs="HPFutura Book"/>
        <w:noProof/>
        <w:color w:val="606164"/>
        <w:spacing w:val="-2"/>
        <w:szCs w:val="20"/>
      </w:rPr>
      <w:drawing>
        <wp:anchor distT="0" distB="0" distL="114300" distR="114300" simplePos="0" relativeHeight="251591679" behindDoc="1" locked="0" layoutInCell="1" allowOverlap="1" wp14:anchorId="0C061610" wp14:editId="60892633">
          <wp:simplePos x="0" y="0"/>
          <wp:positionH relativeFrom="column">
            <wp:posOffset>3256617</wp:posOffset>
          </wp:positionH>
          <wp:positionV relativeFrom="paragraph">
            <wp:posOffset>45085</wp:posOffset>
          </wp:positionV>
          <wp:extent cx="6145530" cy="271145"/>
          <wp:effectExtent l="0" t="0" r="7620" b="0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5530" cy="271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26568">
      <w:rPr>
        <w:rFonts w:ascii="HPFutura Book" w:hAnsi="HPFutura Book" w:cs="HPFutura Book"/>
        <w:noProof/>
        <w:color w:val="606164"/>
        <w:spacing w:val="-2"/>
        <w:szCs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88B49D3" wp14:editId="629BC837">
              <wp:simplePos x="0" y="0"/>
              <wp:positionH relativeFrom="column">
                <wp:posOffset>3596165</wp:posOffset>
              </wp:positionH>
              <wp:positionV relativeFrom="page">
                <wp:posOffset>10175875</wp:posOffset>
              </wp:positionV>
              <wp:extent cx="6340018" cy="267335"/>
              <wp:effectExtent l="0" t="0" r="0" b="0"/>
              <wp:wrapNone/>
              <wp:docPr id="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0018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8E582C" w14:textId="77777777" w:rsidR="00AB1AE0" w:rsidRPr="00AB1AE0" w:rsidRDefault="00AB1AE0" w:rsidP="00AB1AE0">
                          <w:pPr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986827">
                            <w:rPr>
                              <w:rFonts w:ascii="Poppins ExtraBold" w:hAnsi="Poppins ExtraBold" w:cs="Poppins ExtraBold"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VANROEY.BE</w:t>
                          </w:r>
                          <w:r w:rsidRPr="00AB1AE0">
                            <w:rPr>
                              <w:rFonts w:ascii="Segoe UI Semibold" w:hAnsi="Segoe UI Semibold" w:cs="Segoe UI Semibold"/>
                              <w:bCs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314F8A">
                            <w:rPr>
                              <w:rFonts w:ascii="Segoe UI Semibold" w:hAnsi="Segoe UI Semibold" w:cs="Segoe UI Semibold"/>
                              <w:bCs/>
                              <w:color w:val="0070C0"/>
                              <w:sz w:val="14"/>
                              <w:szCs w:val="14"/>
                            </w:rPr>
                            <w:t>|</w:t>
                          </w:r>
                          <w:r w:rsidRPr="00AB1AE0">
                            <w:rPr>
                              <w:rFonts w:ascii="Segoe UI Semibold" w:hAnsi="Segoe UI Semibold" w:cs="Segoe UI Semibold"/>
                              <w:bCs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986827">
                            <w:rPr>
                              <w:rFonts w:ascii="Segoe UI Semibold" w:hAnsi="Segoe UI Semibold" w:cs="Segoe UI Semibold"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BUSINESS@VANROEY.BE   </w:t>
                          </w:r>
                          <w:r w:rsidR="00314F8A" w:rsidRPr="00314F8A">
                            <w:rPr>
                              <w:rFonts w:ascii="Segoe UI Semibold" w:hAnsi="Segoe UI Semibold" w:cs="Segoe UI Semibold"/>
                              <w:bCs/>
                              <w:color w:val="0070C0"/>
                              <w:sz w:val="14"/>
                              <w:szCs w:val="14"/>
                            </w:rPr>
                            <w:t>|</w:t>
                          </w:r>
                          <w:r w:rsidRPr="00AB1AE0">
                            <w:rPr>
                              <w:rFonts w:ascii="Segoe UI Semibold" w:hAnsi="Segoe UI Semibold" w:cs="Segoe UI Semibold"/>
                              <w:bCs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986827">
                            <w:rPr>
                              <w:rFonts w:ascii="Segoe UI Semibold" w:hAnsi="Segoe UI Semibold" w:cs="Segoe UI Semibold"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+32 14 470 605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8B49D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283.15pt;margin-top:801.25pt;width:499.2pt;height:21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" filled="f" stroked="f">
              <v:textbox>
                <w:txbxContent>
                  <w:p w14:paraId="6B8E582C" w14:textId="77777777" w:rsidR="00AB1AE0" w:rsidRPr="00AB1AE0" w:rsidRDefault="00AB1AE0" w:rsidP="00AB1AE0">
                    <w:pPr>
                      <w:rPr>
                        <w:color w:val="7F7F7F" w:themeColor="text1" w:themeTint="80"/>
                        <w:sz w:val="14"/>
                        <w:szCs w:val="14"/>
                      </w:rPr>
                    </w:pPr>
                    <w:r w:rsidRPr="00986827">
                      <w:rPr>
                        <w:rFonts w:ascii="Poppins ExtraBold" w:hAnsi="Poppins ExtraBold" w:cs="Poppins ExtraBold"/>
                        <w:bCs/>
                        <w:color w:val="000000" w:themeColor="text1"/>
                        <w:sz w:val="14"/>
                        <w:szCs w:val="14"/>
                      </w:rPr>
                      <w:t>VANROEY.BE</w:t>
                    </w:r>
                    <w:r w:rsidRPr="00AB1AE0">
                      <w:rPr>
                        <w:rFonts w:ascii="Segoe UI Semibold" w:hAnsi="Segoe UI Semibold" w:cs="Segoe UI Semibold"/>
                        <w:bCs/>
                        <w:color w:val="7F7F7F" w:themeColor="text1" w:themeTint="80"/>
                        <w:sz w:val="14"/>
                        <w:szCs w:val="14"/>
                      </w:rPr>
                      <w:t xml:space="preserve">   </w:t>
                    </w:r>
                    <w:r w:rsidRPr="00314F8A">
                      <w:rPr>
                        <w:rFonts w:ascii="Segoe UI Semibold" w:hAnsi="Segoe UI Semibold" w:cs="Segoe UI Semibold"/>
                        <w:bCs/>
                        <w:color w:val="0070C0"/>
                        <w:sz w:val="14"/>
                        <w:szCs w:val="14"/>
                      </w:rPr>
                      <w:t>|</w:t>
                    </w:r>
                    <w:r w:rsidRPr="00AB1AE0">
                      <w:rPr>
                        <w:rFonts w:ascii="Segoe UI Semibold" w:hAnsi="Segoe UI Semibold" w:cs="Segoe UI Semibold"/>
                        <w:bCs/>
                        <w:color w:val="7F7F7F" w:themeColor="text1" w:themeTint="80"/>
                        <w:sz w:val="14"/>
                        <w:szCs w:val="14"/>
                      </w:rPr>
                      <w:t xml:space="preserve">   </w:t>
                    </w:r>
                    <w:r w:rsidRPr="00986827">
                      <w:rPr>
                        <w:rFonts w:ascii="Segoe UI Semibold" w:hAnsi="Segoe UI Semibold" w:cs="Segoe UI Semibold"/>
                        <w:bCs/>
                        <w:color w:val="000000" w:themeColor="text1"/>
                        <w:sz w:val="14"/>
                        <w:szCs w:val="14"/>
                      </w:rPr>
                      <w:t xml:space="preserve">BUSINESS@VANROEY.BE   </w:t>
                    </w:r>
                    <w:r w:rsidR="00314F8A" w:rsidRPr="00314F8A">
                      <w:rPr>
                        <w:rFonts w:ascii="Segoe UI Semibold" w:hAnsi="Segoe UI Semibold" w:cs="Segoe UI Semibold"/>
                        <w:bCs/>
                        <w:color w:val="0070C0"/>
                        <w:sz w:val="14"/>
                        <w:szCs w:val="14"/>
                      </w:rPr>
                      <w:t>|</w:t>
                    </w:r>
                    <w:r w:rsidRPr="00AB1AE0">
                      <w:rPr>
                        <w:rFonts w:ascii="Segoe UI Semibold" w:hAnsi="Segoe UI Semibold" w:cs="Segoe UI Semibold"/>
                        <w:bCs/>
                        <w:color w:val="7F7F7F" w:themeColor="text1" w:themeTint="80"/>
                        <w:sz w:val="14"/>
                        <w:szCs w:val="14"/>
                      </w:rPr>
                      <w:t xml:space="preserve">   </w:t>
                    </w:r>
                    <w:r w:rsidRPr="00986827">
                      <w:rPr>
                        <w:rFonts w:ascii="Segoe UI Semibold" w:hAnsi="Segoe UI Semibold" w:cs="Segoe UI Semibold"/>
                        <w:bCs/>
                        <w:color w:val="000000" w:themeColor="text1"/>
                        <w:sz w:val="14"/>
                        <w:szCs w:val="14"/>
                      </w:rPr>
                      <w:t xml:space="preserve">+32 14 470 605  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26568">
      <w:rPr>
        <w:rFonts w:ascii="HPFutura Book" w:hAnsi="HPFutura Book" w:cs="HPFutura Book"/>
        <w:noProof/>
        <w:color w:val="606164"/>
        <w:spacing w:val="-2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5CD866" wp14:editId="3DE6828B">
              <wp:simplePos x="0" y="0"/>
              <wp:positionH relativeFrom="column">
                <wp:posOffset>850502</wp:posOffset>
              </wp:positionH>
              <wp:positionV relativeFrom="page">
                <wp:posOffset>10432415</wp:posOffset>
              </wp:positionV>
              <wp:extent cx="6339840" cy="267335"/>
              <wp:effectExtent l="0" t="0" r="0" b="0"/>
              <wp:wrapNone/>
              <wp:docPr id="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984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C9692" w14:textId="77777777" w:rsidR="00E26568" w:rsidRPr="001676DC" w:rsidRDefault="00E26568" w:rsidP="00E26568">
                          <w:pPr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KEMPENLAAN 2, TURNHOUT   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8DB3E2" w:themeColor="text2" w:themeTint="66"/>
                              <w:sz w:val="14"/>
                              <w:szCs w:val="14"/>
                            </w:rPr>
                            <w:t>|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ANTWERPSEWEG 116H, GEEL   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8DB3E2" w:themeColor="text2" w:themeTint="66"/>
                              <w:sz w:val="14"/>
                              <w:szCs w:val="14"/>
                            </w:rPr>
                            <w:t>|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SINT-PIETERSVLIET 7, ANTWERP   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8DB3E2" w:themeColor="text2" w:themeTint="66"/>
                              <w:sz w:val="14"/>
                              <w:szCs w:val="14"/>
                            </w:rPr>
                            <w:t>|</w:t>
                          </w:r>
                          <w:r w:rsidRPr="001676DC">
                            <w:rPr>
                              <w:rFonts w:ascii="Segoe UI Semibold" w:hAnsi="Segoe UI Semibold" w:cs="Segoe UI Semibold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MOTSTRAAT 30, MECHELEN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D5CD866" id="_x0000_s1027" type="#_x0000_t202" style="position:absolute;left:0;text-align:left;margin-left:66.95pt;margin-top:821.45pt;width:499.2pt;height:21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" filled="f" stroked="f">
              <v:textbox>
                <w:txbxContent>
                  <w:p w14:paraId="086C9692" w14:textId="77777777" w:rsidR="00E26568" w:rsidRPr="001676DC" w:rsidRDefault="00E26568" w:rsidP="00E26568">
                    <w:pPr>
                      <w:rPr>
                        <w:color w:val="FFFFFF" w:themeColor="background1"/>
                        <w:sz w:val="14"/>
                        <w:szCs w:val="14"/>
                      </w:rPr>
                    </w:pPr>
                    <w:r w:rsidRPr="001676DC">
                      <w:rPr>
                        <w:rFonts w:ascii="Segoe UI Semibold" w:hAnsi="Segoe UI Semibold" w:cs="Segoe UI Semibold"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KEMPENLAAN 2, TURNHOUT   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8DB3E2" w:themeColor="text2" w:themeTint="66"/>
                        <w:sz w:val="14"/>
                        <w:szCs w:val="14"/>
                      </w:rPr>
                      <w:t>|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  ANTWERPSEWEG 116H, GEEL   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8DB3E2" w:themeColor="text2" w:themeTint="66"/>
                        <w:sz w:val="14"/>
                        <w:szCs w:val="14"/>
                      </w:rPr>
                      <w:t>|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  SINT-PIETERSVLIET 7, ANTWERP   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8DB3E2" w:themeColor="text2" w:themeTint="66"/>
                        <w:sz w:val="14"/>
                        <w:szCs w:val="14"/>
                      </w:rPr>
                      <w:t>|</w:t>
                    </w:r>
                    <w:r w:rsidRPr="001676DC">
                      <w:rPr>
                        <w:rFonts w:ascii="Segoe UI Semibold" w:hAnsi="Segoe UI Semibold" w:cs="Segoe UI Semibold"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  MOTSTRAAT 30, MECHELEN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ascii="HPFutura Book" w:hAnsi="HPFutura Book" w:cs="HPFutura Book"/>
        <w:noProof/>
        <w:color w:val="606164"/>
        <w:spacing w:val="-2"/>
        <w:szCs w:val="20"/>
      </w:rPr>
      <w:drawing>
        <wp:anchor distT="0" distB="0" distL="114300" distR="114300" simplePos="0" relativeHeight="251674624" behindDoc="1" locked="0" layoutInCell="1" allowOverlap="1" wp14:anchorId="4F2ADEE5" wp14:editId="3AB5CD36">
          <wp:simplePos x="0" y="0"/>
          <wp:positionH relativeFrom="column">
            <wp:posOffset>511052</wp:posOffset>
          </wp:positionH>
          <wp:positionV relativeFrom="paragraph">
            <wp:posOffset>304165</wp:posOffset>
          </wp:positionV>
          <wp:extent cx="6145716" cy="271145"/>
          <wp:effectExtent l="0" t="0" r="7620" b="0"/>
          <wp:wrapNone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1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5716" cy="27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B9B2D" w14:textId="77777777" w:rsidR="00310F8F" w:rsidRDefault="00310F8F" w:rsidP="006B5588">
      <w:r>
        <w:separator/>
      </w:r>
    </w:p>
  </w:footnote>
  <w:footnote w:type="continuationSeparator" w:id="0">
    <w:p w14:paraId="23D51896" w14:textId="77777777" w:rsidR="00310F8F" w:rsidRDefault="00310F8F" w:rsidP="006B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7807B" w14:textId="77777777" w:rsidR="00632B14" w:rsidRPr="00AB1AE0" w:rsidRDefault="004B3512" w:rsidP="00AB1AE0">
    <w:pPr>
      <w:pStyle w:val="Geenafstand"/>
      <w:tabs>
        <w:tab w:val="left" w:pos="999"/>
        <w:tab w:val="center" w:pos="4535"/>
      </w:tabs>
      <w:spacing w:before="40" w:line="216" w:lineRule="auto"/>
      <w:rPr>
        <w:rFonts w:ascii="Segoe UI Black" w:hAnsi="Segoe UI Black"/>
        <w:color w:val="7F7F7F" w:themeColor="text1" w:themeTint="80"/>
        <w:sz w:val="30"/>
        <w:szCs w:val="30"/>
      </w:rPr>
    </w:pPr>
    <w:r>
      <w:rPr>
        <w:rFonts w:cs="Segoe UI Light"/>
        <w:noProof/>
        <w:color w:val="4F81BD" w:themeColor="accent1"/>
        <w:w w:val="70"/>
        <w:sz w:val="28"/>
        <w:szCs w:val="28"/>
      </w:rPr>
      <w:drawing>
        <wp:anchor distT="0" distB="0" distL="114300" distR="114300" simplePos="0" relativeHeight="251589630" behindDoc="1" locked="0" layoutInCell="1" allowOverlap="1" wp14:anchorId="19A3C7B1" wp14:editId="3B308CCB">
          <wp:simplePos x="0" y="0"/>
          <wp:positionH relativeFrom="page">
            <wp:posOffset>6431280</wp:posOffset>
          </wp:positionH>
          <wp:positionV relativeFrom="paragraph">
            <wp:posOffset>-1423815</wp:posOffset>
          </wp:positionV>
          <wp:extent cx="1129356" cy="1400973"/>
          <wp:effectExtent l="0" t="0" r="0" b="889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anRoey-cornerlogo-bleed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356" cy="1400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E9F11" w14:textId="77777777" w:rsidR="00632B14" w:rsidRPr="00AB1AE0" w:rsidRDefault="00B312C9" w:rsidP="00AB1AE0">
    <w:pPr>
      <w:pStyle w:val="Koptekst"/>
      <w:tabs>
        <w:tab w:val="clear" w:pos="4536"/>
        <w:tab w:val="clear" w:pos="9072"/>
        <w:tab w:val="left" w:pos="739"/>
        <w:tab w:val="left" w:pos="817"/>
        <w:tab w:val="left" w:pos="1479"/>
      </w:tabs>
      <w:rPr>
        <w:rFonts w:ascii="Segoe UI" w:hAnsi="Segoe UI" w:cs="Segoe UI"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53C8FC39" wp14:editId="60810034">
          <wp:simplePos x="0" y="0"/>
          <wp:positionH relativeFrom="margin">
            <wp:align>left</wp:align>
          </wp:positionH>
          <wp:positionV relativeFrom="paragraph">
            <wp:posOffset>-1440180</wp:posOffset>
          </wp:positionV>
          <wp:extent cx="926484" cy="1220121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84" cy="1220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3027" w:rsidRPr="00AB1AE0">
      <w:rPr>
        <w:rFonts w:ascii="Segoe UI" w:hAnsi="Segoe UI" w:cs="Segoe UI"/>
        <w:b/>
        <w:noProof/>
        <w:color w:val="0070C0"/>
        <w:w w:val="70"/>
        <w:lang w:eastAsia="nl-BE"/>
      </w:rPr>
      <w:drawing>
        <wp:anchor distT="0" distB="0" distL="114300" distR="114300" simplePos="0" relativeHeight="251590655" behindDoc="1" locked="0" layoutInCell="1" allowOverlap="1" wp14:anchorId="4FF1C180" wp14:editId="089939F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13650" cy="10809605"/>
          <wp:effectExtent l="0" t="0" r="635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Background.svg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0" cy="1080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B14" w:rsidRPr="00AB1AE0">
      <w:rPr>
        <w:rFonts w:ascii="Segoe UI" w:hAnsi="Segoe UI" w:cs="Segoe UI"/>
        <w:noProof/>
        <w:lang w:eastAsia="nl-B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950C8B6" wp14:editId="2B30D91E">
              <wp:simplePos x="0" y="0"/>
              <wp:positionH relativeFrom="column">
                <wp:posOffset>3754755</wp:posOffset>
              </wp:positionH>
              <wp:positionV relativeFrom="paragraph">
                <wp:posOffset>-946150</wp:posOffset>
              </wp:positionV>
              <wp:extent cx="1976120" cy="3005455"/>
              <wp:effectExtent l="533400" t="285750" r="462280" b="290195"/>
              <wp:wrapNone/>
              <wp:docPr id="39" name="Rechthoe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44724">
                        <a:off x="0" y="0"/>
                        <a:ext cx="1976120" cy="30054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alpha val="36000"/>
                            </a:schemeClr>
                          </a:gs>
                          <a:gs pos="100000">
                            <a:schemeClr val="bg1">
                              <a:alpha val="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FEB6AC" id="Rechthoek 39" o:spid="_x0000_s1026" style="position:absolute;margin-left:295.65pt;margin-top:-74.5pt;width:155.6pt;height:236.65pt;rotation:1578024fd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" fillcolor="white [3212]" stroked="f" strokeweight="2pt">
              <v:fill opacity="23592f" color2="white [3212]" o:opacity2="0" rotate="t" angle="9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45CA"/>
    <w:multiLevelType w:val="hybridMultilevel"/>
    <w:tmpl w:val="3CB42DB0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00D7F"/>
    <w:multiLevelType w:val="multilevel"/>
    <w:tmpl w:val="F5AC75E0"/>
    <w:numStyleLink w:val="VanRoeybe"/>
  </w:abstractNum>
  <w:abstractNum w:abstractNumId="2" w15:restartNumberingAfterBreak="0">
    <w:nsid w:val="1C064266"/>
    <w:multiLevelType w:val="hybridMultilevel"/>
    <w:tmpl w:val="18B889A0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96792"/>
    <w:multiLevelType w:val="multilevel"/>
    <w:tmpl w:val="274C04C0"/>
    <w:lvl w:ilvl="0">
      <w:start w:val="1"/>
      <w:numFmt w:val="decimal"/>
      <w:pStyle w:val="Kop1nr"/>
      <w:lvlText w:val="%1."/>
      <w:lvlJc w:val="left"/>
      <w:pPr>
        <w:ind w:left="567" w:hanging="567"/>
      </w:pPr>
      <w:rPr>
        <w:rFonts w:ascii="Segoe UI Light" w:hAnsi="Segoe UI Light" w:hint="default"/>
        <w:color w:val="0070C0"/>
      </w:rPr>
    </w:lvl>
    <w:lvl w:ilvl="1">
      <w:start w:val="1"/>
      <w:numFmt w:val="decimal"/>
      <w:pStyle w:val="Kop2nr"/>
      <w:lvlText w:val="%1.%2."/>
      <w:lvlJc w:val="left"/>
      <w:pPr>
        <w:ind w:left="567" w:hanging="567"/>
      </w:pPr>
      <w:rPr>
        <w:rFonts w:ascii="Segoe UI Light" w:hAnsi="Segoe UI Light" w:hint="default"/>
        <w:caps/>
        <w:color w:val="404040" w:themeColor="text1" w:themeTint="BF"/>
      </w:rPr>
    </w:lvl>
    <w:lvl w:ilvl="2">
      <w:start w:val="1"/>
      <w:numFmt w:val="decimal"/>
      <w:pStyle w:val="Kop3nr"/>
      <w:lvlText w:val="%1.%2.%3."/>
      <w:lvlJc w:val="left"/>
      <w:pPr>
        <w:ind w:left="794" w:hanging="794"/>
      </w:pPr>
      <w:rPr>
        <w:rFonts w:ascii="Segoe UI Light" w:hAnsi="Segoe UI Light" w:hint="default"/>
        <w:caps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ascii="Segoe UI Light" w:hAnsi="Segoe UI Light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4" w15:restartNumberingAfterBreak="0">
    <w:nsid w:val="22B126E3"/>
    <w:multiLevelType w:val="hybridMultilevel"/>
    <w:tmpl w:val="6E02B79E"/>
    <w:lvl w:ilvl="0" w:tplc="F8CA28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C5B6E"/>
    <w:multiLevelType w:val="hybridMultilevel"/>
    <w:tmpl w:val="9DD68C1C"/>
    <w:lvl w:ilvl="0" w:tplc="30AEF3AC">
      <w:start w:val="1"/>
      <w:numFmt w:val="decimal"/>
      <w:pStyle w:val="SubTitel"/>
      <w:lvlText w:val="%1."/>
      <w:lvlJc w:val="left"/>
      <w:pPr>
        <w:ind w:left="360" w:hanging="360"/>
      </w:pPr>
      <w:rPr>
        <w:rFonts w:ascii="Calibri" w:hAnsi="Calibri" w:hint="default"/>
        <w:b w:val="0"/>
        <w:i/>
        <w:color w:val="7F7F7F" w:themeColor="text1" w:themeTint="80"/>
        <w:sz w:val="36"/>
      </w:rPr>
    </w:lvl>
    <w:lvl w:ilvl="1" w:tplc="08130019" w:tentative="1">
      <w:start w:val="1"/>
      <w:numFmt w:val="lowerLetter"/>
      <w:lvlText w:val="%2."/>
      <w:lvlJc w:val="left"/>
      <w:pPr>
        <w:ind w:left="872" w:hanging="360"/>
      </w:pPr>
    </w:lvl>
    <w:lvl w:ilvl="2" w:tplc="0813001B" w:tentative="1">
      <w:start w:val="1"/>
      <w:numFmt w:val="lowerRoman"/>
      <w:lvlText w:val="%3."/>
      <w:lvlJc w:val="right"/>
      <w:pPr>
        <w:ind w:left="1592" w:hanging="180"/>
      </w:pPr>
    </w:lvl>
    <w:lvl w:ilvl="3" w:tplc="0813000F" w:tentative="1">
      <w:start w:val="1"/>
      <w:numFmt w:val="decimal"/>
      <w:lvlText w:val="%4."/>
      <w:lvlJc w:val="left"/>
      <w:pPr>
        <w:ind w:left="2312" w:hanging="360"/>
      </w:pPr>
    </w:lvl>
    <w:lvl w:ilvl="4" w:tplc="08130019" w:tentative="1">
      <w:start w:val="1"/>
      <w:numFmt w:val="lowerLetter"/>
      <w:lvlText w:val="%5."/>
      <w:lvlJc w:val="left"/>
      <w:pPr>
        <w:ind w:left="3032" w:hanging="360"/>
      </w:pPr>
    </w:lvl>
    <w:lvl w:ilvl="5" w:tplc="0813001B" w:tentative="1">
      <w:start w:val="1"/>
      <w:numFmt w:val="lowerRoman"/>
      <w:lvlText w:val="%6."/>
      <w:lvlJc w:val="right"/>
      <w:pPr>
        <w:ind w:left="3752" w:hanging="180"/>
      </w:pPr>
    </w:lvl>
    <w:lvl w:ilvl="6" w:tplc="0813000F" w:tentative="1">
      <w:start w:val="1"/>
      <w:numFmt w:val="decimal"/>
      <w:lvlText w:val="%7."/>
      <w:lvlJc w:val="left"/>
      <w:pPr>
        <w:ind w:left="4472" w:hanging="360"/>
      </w:pPr>
    </w:lvl>
    <w:lvl w:ilvl="7" w:tplc="08130019" w:tentative="1">
      <w:start w:val="1"/>
      <w:numFmt w:val="lowerLetter"/>
      <w:lvlText w:val="%8."/>
      <w:lvlJc w:val="left"/>
      <w:pPr>
        <w:ind w:left="5192" w:hanging="360"/>
      </w:pPr>
    </w:lvl>
    <w:lvl w:ilvl="8" w:tplc="0813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6" w15:restartNumberingAfterBreak="0">
    <w:nsid w:val="321937BD"/>
    <w:multiLevelType w:val="multilevel"/>
    <w:tmpl w:val="F5AC75E0"/>
    <w:styleLink w:val="VanRoeybe"/>
    <w:lvl w:ilvl="0">
      <w:start w:val="1"/>
      <w:numFmt w:val="decimal"/>
      <w:lvlText w:val="%1."/>
      <w:lvlJc w:val="left"/>
      <w:pPr>
        <w:ind w:left="567" w:hanging="567"/>
      </w:pPr>
      <w:rPr>
        <w:rFonts w:ascii="Segoe UI Light" w:hAnsi="Segoe UI Light" w:hint="default"/>
        <w:color w:val="auto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Segoe UI Light" w:hAnsi="Segoe UI Light" w:hint="default"/>
        <w:caps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ascii="Segoe UI Light" w:hAnsi="Segoe UI Light" w:hint="default"/>
        <w:caps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ascii="Segoe UI Light" w:hAnsi="Segoe UI Light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7" w15:restartNumberingAfterBreak="0">
    <w:nsid w:val="396C18CC"/>
    <w:multiLevelType w:val="hybridMultilevel"/>
    <w:tmpl w:val="E918D916"/>
    <w:lvl w:ilvl="0" w:tplc="FAF8B85E">
      <w:numFmt w:val="bullet"/>
      <w:lvlText w:val="•"/>
      <w:lvlJc w:val="left"/>
      <w:pPr>
        <w:ind w:left="1065" w:hanging="705"/>
      </w:pPr>
      <w:rPr>
        <w:rFonts w:ascii="Segoe UI Light" w:eastAsiaTheme="minorHAnsi" w:hAnsi="Segoe UI Light" w:cs="Segoe UI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84732"/>
    <w:multiLevelType w:val="hybridMultilevel"/>
    <w:tmpl w:val="33BC3D22"/>
    <w:lvl w:ilvl="0" w:tplc="14EE2DB0">
      <w:start w:val="1"/>
      <w:numFmt w:val="bullet"/>
      <w:pStyle w:val="ECXList"/>
      <w:lvlText w:val="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911957"/>
    <w:multiLevelType w:val="hybridMultilevel"/>
    <w:tmpl w:val="89E0D140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64443"/>
    <w:multiLevelType w:val="hybridMultilevel"/>
    <w:tmpl w:val="FC4479EA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A318D"/>
    <w:multiLevelType w:val="multilevel"/>
    <w:tmpl w:val="038C7742"/>
    <w:lvl w:ilvl="0">
      <w:start w:val="1"/>
      <w:numFmt w:val="decimal"/>
      <w:pStyle w:val="Kop2"/>
      <w:lvlText w:val="%1."/>
      <w:lvlJc w:val="left"/>
      <w:pPr>
        <w:ind w:left="531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2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1" w:hanging="1440"/>
      </w:pPr>
      <w:rPr>
        <w:rFonts w:hint="default"/>
      </w:rPr>
    </w:lvl>
  </w:abstractNum>
  <w:abstractNum w:abstractNumId="12" w15:restartNumberingAfterBreak="0">
    <w:nsid w:val="57EA6A53"/>
    <w:multiLevelType w:val="hybridMultilevel"/>
    <w:tmpl w:val="6AC46580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73C59"/>
    <w:multiLevelType w:val="hybridMultilevel"/>
    <w:tmpl w:val="D8640A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C0FFC"/>
    <w:multiLevelType w:val="hybridMultilevel"/>
    <w:tmpl w:val="B23AF304"/>
    <w:lvl w:ilvl="0" w:tplc="54B2AD0E">
      <w:start w:val="1"/>
      <w:numFmt w:val="bullet"/>
      <w:lvlText w:val="&gt;"/>
      <w:lvlJc w:val="left"/>
      <w:pPr>
        <w:ind w:left="720" w:hanging="360"/>
      </w:pPr>
      <w:rPr>
        <w:rFonts w:ascii="Segoe UI" w:hAnsi="Segoe UI" w:hint="default"/>
        <w:color w:val="0070C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3"/>
  </w:num>
  <w:num w:numId="7">
    <w:abstractNumId w:val="13"/>
  </w:num>
  <w:num w:numId="8">
    <w:abstractNumId w:val="9"/>
  </w:num>
  <w:num w:numId="9">
    <w:abstractNumId w:val="12"/>
  </w:num>
  <w:num w:numId="10">
    <w:abstractNumId w:val="14"/>
  </w:num>
  <w:num w:numId="11">
    <w:abstractNumId w:val="2"/>
  </w:num>
  <w:num w:numId="12">
    <w:abstractNumId w:val="10"/>
  </w:num>
  <w:num w:numId="13">
    <w:abstractNumId w:val="0"/>
  </w:num>
  <w:num w:numId="14">
    <w:abstractNumId w:val="11"/>
  </w:num>
  <w:num w:numId="1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GrammaticalError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F8F"/>
    <w:rsid w:val="00002C1A"/>
    <w:rsid w:val="00003830"/>
    <w:rsid w:val="000066BB"/>
    <w:rsid w:val="00010408"/>
    <w:rsid w:val="000110C6"/>
    <w:rsid w:val="00011990"/>
    <w:rsid w:val="00012B1C"/>
    <w:rsid w:val="0001495D"/>
    <w:rsid w:val="00015335"/>
    <w:rsid w:val="0001697C"/>
    <w:rsid w:val="00023027"/>
    <w:rsid w:val="00023FA9"/>
    <w:rsid w:val="00024750"/>
    <w:rsid w:val="00026357"/>
    <w:rsid w:val="00026A6A"/>
    <w:rsid w:val="000274F4"/>
    <w:rsid w:val="00031302"/>
    <w:rsid w:val="00033DEA"/>
    <w:rsid w:val="00034894"/>
    <w:rsid w:val="00036165"/>
    <w:rsid w:val="0004028C"/>
    <w:rsid w:val="000418E4"/>
    <w:rsid w:val="00043158"/>
    <w:rsid w:val="000521E5"/>
    <w:rsid w:val="00053DD8"/>
    <w:rsid w:val="000544C6"/>
    <w:rsid w:val="00055A23"/>
    <w:rsid w:val="00056939"/>
    <w:rsid w:val="00061008"/>
    <w:rsid w:val="00061ED5"/>
    <w:rsid w:val="0006373B"/>
    <w:rsid w:val="00066274"/>
    <w:rsid w:val="000662A5"/>
    <w:rsid w:val="0006697B"/>
    <w:rsid w:val="00067D24"/>
    <w:rsid w:val="000717BE"/>
    <w:rsid w:val="00072B5A"/>
    <w:rsid w:val="00073994"/>
    <w:rsid w:val="00073E26"/>
    <w:rsid w:val="000823A9"/>
    <w:rsid w:val="00084DEF"/>
    <w:rsid w:val="000850BA"/>
    <w:rsid w:val="000855AC"/>
    <w:rsid w:val="00086229"/>
    <w:rsid w:val="000866C2"/>
    <w:rsid w:val="00090113"/>
    <w:rsid w:val="000903C3"/>
    <w:rsid w:val="00093FDF"/>
    <w:rsid w:val="00094D94"/>
    <w:rsid w:val="000A09BB"/>
    <w:rsid w:val="000A1C06"/>
    <w:rsid w:val="000A4761"/>
    <w:rsid w:val="000A4920"/>
    <w:rsid w:val="000B03E2"/>
    <w:rsid w:val="000B27D6"/>
    <w:rsid w:val="000B72DE"/>
    <w:rsid w:val="000C1E9F"/>
    <w:rsid w:val="000C1FAC"/>
    <w:rsid w:val="000C5308"/>
    <w:rsid w:val="000C66EA"/>
    <w:rsid w:val="000D0E11"/>
    <w:rsid w:val="000D4D97"/>
    <w:rsid w:val="000D5671"/>
    <w:rsid w:val="000D61CF"/>
    <w:rsid w:val="000E0DC2"/>
    <w:rsid w:val="000E2640"/>
    <w:rsid w:val="000E300F"/>
    <w:rsid w:val="000E5057"/>
    <w:rsid w:val="000E55C3"/>
    <w:rsid w:val="000E75D7"/>
    <w:rsid w:val="000F0688"/>
    <w:rsid w:val="000F0FAE"/>
    <w:rsid w:val="000F54CD"/>
    <w:rsid w:val="000F6FDA"/>
    <w:rsid w:val="000F74BA"/>
    <w:rsid w:val="00101F64"/>
    <w:rsid w:val="00103CC5"/>
    <w:rsid w:val="00110D15"/>
    <w:rsid w:val="00111A87"/>
    <w:rsid w:val="0011569A"/>
    <w:rsid w:val="0011728B"/>
    <w:rsid w:val="00117480"/>
    <w:rsid w:val="00120065"/>
    <w:rsid w:val="001205C6"/>
    <w:rsid w:val="00123B95"/>
    <w:rsid w:val="00123BFD"/>
    <w:rsid w:val="00126105"/>
    <w:rsid w:val="00126765"/>
    <w:rsid w:val="00126997"/>
    <w:rsid w:val="001329B3"/>
    <w:rsid w:val="00143D86"/>
    <w:rsid w:val="00144005"/>
    <w:rsid w:val="00144AA4"/>
    <w:rsid w:val="00146B92"/>
    <w:rsid w:val="00146E28"/>
    <w:rsid w:val="00151B59"/>
    <w:rsid w:val="00151C43"/>
    <w:rsid w:val="00152391"/>
    <w:rsid w:val="00152D20"/>
    <w:rsid w:val="001531AD"/>
    <w:rsid w:val="00154F27"/>
    <w:rsid w:val="001566B6"/>
    <w:rsid w:val="001634CA"/>
    <w:rsid w:val="00170852"/>
    <w:rsid w:val="00177BEE"/>
    <w:rsid w:val="00180FD9"/>
    <w:rsid w:val="0018477B"/>
    <w:rsid w:val="00184EDF"/>
    <w:rsid w:val="00194EE4"/>
    <w:rsid w:val="001954CE"/>
    <w:rsid w:val="001955A8"/>
    <w:rsid w:val="001A0CA0"/>
    <w:rsid w:val="001A22F4"/>
    <w:rsid w:val="001A50D2"/>
    <w:rsid w:val="001A6558"/>
    <w:rsid w:val="001A7DA0"/>
    <w:rsid w:val="001B2327"/>
    <w:rsid w:val="001B2C93"/>
    <w:rsid w:val="001B3CE1"/>
    <w:rsid w:val="001B4AC6"/>
    <w:rsid w:val="001B5951"/>
    <w:rsid w:val="001C0994"/>
    <w:rsid w:val="001C12C6"/>
    <w:rsid w:val="001C1C99"/>
    <w:rsid w:val="001D0CA8"/>
    <w:rsid w:val="001D50AC"/>
    <w:rsid w:val="001D6978"/>
    <w:rsid w:val="001E24F1"/>
    <w:rsid w:val="001E6B9C"/>
    <w:rsid w:val="001F08CA"/>
    <w:rsid w:val="001F310E"/>
    <w:rsid w:val="001F5290"/>
    <w:rsid w:val="001F5A6C"/>
    <w:rsid w:val="001F62B5"/>
    <w:rsid w:val="001F730D"/>
    <w:rsid w:val="001F7545"/>
    <w:rsid w:val="00202571"/>
    <w:rsid w:val="00203E90"/>
    <w:rsid w:val="00204CCA"/>
    <w:rsid w:val="00207085"/>
    <w:rsid w:val="002115E0"/>
    <w:rsid w:val="00211C72"/>
    <w:rsid w:val="002126E7"/>
    <w:rsid w:val="002141CD"/>
    <w:rsid w:val="002167F7"/>
    <w:rsid w:val="00217E82"/>
    <w:rsid w:val="00221516"/>
    <w:rsid w:val="0022265D"/>
    <w:rsid w:val="002238DF"/>
    <w:rsid w:val="002241C6"/>
    <w:rsid w:val="002241D8"/>
    <w:rsid w:val="00227F75"/>
    <w:rsid w:val="002330F9"/>
    <w:rsid w:val="002338EE"/>
    <w:rsid w:val="00234189"/>
    <w:rsid w:val="002363B3"/>
    <w:rsid w:val="002367A4"/>
    <w:rsid w:val="002367CD"/>
    <w:rsid w:val="00241C2C"/>
    <w:rsid w:val="00241D0F"/>
    <w:rsid w:val="00245BE8"/>
    <w:rsid w:val="00246AD9"/>
    <w:rsid w:val="00250879"/>
    <w:rsid w:val="00250FE0"/>
    <w:rsid w:val="002511E8"/>
    <w:rsid w:val="00256324"/>
    <w:rsid w:val="00257CDC"/>
    <w:rsid w:val="002612A2"/>
    <w:rsid w:val="00271284"/>
    <w:rsid w:val="00276EC2"/>
    <w:rsid w:val="00282858"/>
    <w:rsid w:val="0028381C"/>
    <w:rsid w:val="002873CC"/>
    <w:rsid w:val="00290E11"/>
    <w:rsid w:val="00291B1D"/>
    <w:rsid w:val="00293068"/>
    <w:rsid w:val="00295A95"/>
    <w:rsid w:val="002A223F"/>
    <w:rsid w:val="002A6227"/>
    <w:rsid w:val="002B0C5B"/>
    <w:rsid w:val="002B4D37"/>
    <w:rsid w:val="002B50BF"/>
    <w:rsid w:val="002B61EE"/>
    <w:rsid w:val="002B645C"/>
    <w:rsid w:val="002B7C0F"/>
    <w:rsid w:val="002C2963"/>
    <w:rsid w:val="002C3C9D"/>
    <w:rsid w:val="002C728B"/>
    <w:rsid w:val="002D16BA"/>
    <w:rsid w:val="002D1D63"/>
    <w:rsid w:val="002D1F46"/>
    <w:rsid w:val="002D569D"/>
    <w:rsid w:val="002D5D9F"/>
    <w:rsid w:val="002E20BA"/>
    <w:rsid w:val="002E52AC"/>
    <w:rsid w:val="002F16C8"/>
    <w:rsid w:val="002F239C"/>
    <w:rsid w:val="002F3129"/>
    <w:rsid w:val="002F3576"/>
    <w:rsid w:val="002F502D"/>
    <w:rsid w:val="0030044F"/>
    <w:rsid w:val="003039B3"/>
    <w:rsid w:val="00304411"/>
    <w:rsid w:val="003046CB"/>
    <w:rsid w:val="0030622A"/>
    <w:rsid w:val="00310F8F"/>
    <w:rsid w:val="00314F8A"/>
    <w:rsid w:val="0032293F"/>
    <w:rsid w:val="00326796"/>
    <w:rsid w:val="00327C32"/>
    <w:rsid w:val="00331596"/>
    <w:rsid w:val="00342ACA"/>
    <w:rsid w:val="00342F19"/>
    <w:rsid w:val="00343A3F"/>
    <w:rsid w:val="00346E80"/>
    <w:rsid w:val="00346EAF"/>
    <w:rsid w:val="00351F17"/>
    <w:rsid w:val="0035236C"/>
    <w:rsid w:val="003571D1"/>
    <w:rsid w:val="003571F6"/>
    <w:rsid w:val="0035730D"/>
    <w:rsid w:val="00360185"/>
    <w:rsid w:val="00373DEB"/>
    <w:rsid w:val="00381007"/>
    <w:rsid w:val="003829CA"/>
    <w:rsid w:val="003927AE"/>
    <w:rsid w:val="00394D4C"/>
    <w:rsid w:val="003A0644"/>
    <w:rsid w:val="003A2C69"/>
    <w:rsid w:val="003A2E8A"/>
    <w:rsid w:val="003A32DA"/>
    <w:rsid w:val="003A7D4C"/>
    <w:rsid w:val="003B21E9"/>
    <w:rsid w:val="003B302D"/>
    <w:rsid w:val="003B64A3"/>
    <w:rsid w:val="003B6529"/>
    <w:rsid w:val="003B7C54"/>
    <w:rsid w:val="003C1589"/>
    <w:rsid w:val="003C1BB8"/>
    <w:rsid w:val="003C31D1"/>
    <w:rsid w:val="003C58C1"/>
    <w:rsid w:val="003C5EBE"/>
    <w:rsid w:val="003D01BB"/>
    <w:rsid w:val="003D0AD0"/>
    <w:rsid w:val="003D3000"/>
    <w:rsid w:val="003D4054"/>
    <w:rsid w:val="003D40D8"/>
    <w:rsid w:val="003D65A7"/>
    <w:rsid w:val="003D6CF6"/>
    <w:rsid w:val="003E2E6C"/>
    <w:rsid w:val="003E517B"/>
    <w:rsid w:val="003E6FC4"/>
    <w:rsid w:val="003F4D48"/>
    <w:rsid w:val="003F629E"/>
    <w:rsid w:val="00405553"/>
    <w:rsid w:val="00407F97"/>
    <w:rsid w:val="004114D3"/>
    <w:rsid w:val="00416EE2"/>
    <w:rsid w:val="00417B04"/>
    <w:rsid w:val="00423DC3"/>
    <w:rsid w:val="00424AC8"/>
    <w:rsid w:val="00424ADE"/>
    <w:rsid w:val="00430554"/>
    <w:rsid w:val="0043101B"/>
    <w:rsid w:val="00431322"/>
    <w:rsid w:val="004320B1"/>
    <w:rsid w:val="00432EC3"/>
    <w:rsid w:val="00433F76"/>
    <w:rsid w:val="00434E38"/>
    <w:rsid w:val="0043561B"/>
    <w:rsid w:val="00435ADF"/>
    <w:rsid w:val="00442FFC"/>
    <w:rsid w:val="004432FD"/>
    <w:rsid w:val="00444B50"/>
    <w:rsid w:val="00445F1E"/>
    <w:rsid w:val="00450B06"/>
    <w:rsid w:val="00454F95"/>
    <w:rsid w:val="004626BD"/>
    <w:rsid w:val="004665B9"/>
    <w:rsid w:val="00467DCD"/>
    <w:rsid w:val="0047478F"/>
    <w:rsid w:val="00474E97"/>
    <w:rsid w:val="00475EBA"/>
    <w:rsid w:val="00476B8A"/>
    <w:rsid w:val="004845C6"/>
    <w:rsid w:val="00486F30"/>
    <w:rsid w:val="00487C6E"/>
    <w:rsid w:val="00490769"/>
    <w:rsid w:val="004921DE"/>
    <w:rsid w:val="00493A0A"/>
    <w:rsid w:val="004A07F9"/>
    <w:rsid w:val="004A6B23"/>
    <w:rsid w:val="004B1734"/>
    <w:rsid w:val="004B3512"/>
    <w:rsid w:val="004B49CA"/>
    <w:rsid w:val="004C2642"/>
    <w:rsid w:val="004C2CA9"/>
    <w:rsid w:val="004C60BE"/>
    <w:rsid w:val="004C7EF5"/>
    <w:rsid w:val="004D0DF0"/>
    <w:rsid w:val="004D29EF"/>
    <w:rsid w:val="004D4056"/>
    <w:rsid w:val="004D4DE6"/>
    <w:rsid w:val="004F0F67"/>
    <w:rsid w:val="004F3320"/>
    <w:rsid w:val="004F59B3"/>
    <w:rsid w:val="00501A2A"/>
    <w:rsid w:val="00502049"/>
    <w:rsid w:val="00503895"/>
    <w:rsid w:val="00511350"/>
    <w:rsid w:val="00511AD2"/>
    <w:rsid w:val="00514006"/>
    <w:rsid w:val="005150EA"/>
    <w:rsid w:val="00515FEE"/>
    <w:rsid w:val="005245B8"/>
    <w:rsid w:val="00526C4E"/>
    <w:rsid w:val="00530194"/>
    <w:rsid w:val="00536634"/>
    <w:rsid w:val="005366E7"/>
    <w:rsid w:val="00536913"/>
    <w:rsid w:val="0053755C"/>
    <w:rsid w:val="00541BB4"/>
    <w:rsid w:val="00542F9F"/>
    <w:rsid w:val="0054566E"/>
    <w:rsid w:val="00547388"/>
    <w:rsid w:val="0055175E"/>
    <w:rsid w:val="00561B29"/>
    <w:rsid w:val="00561D1D"/>
    <w:rsid w:val="005647CF"/>
    <w:rsid w:val="00565D18"/>
    <w:rsid w:val="00567CA3"/>
    <w:rsid w:val="00570B59"/>
    <w:rsid w:val="0057497E"/>
    <w:rsid w:val="00574D08"/>
    <w:rsid w:val="00581317"/>
    <w:rsid w:val="00583149"/>
    <w:rsid w:val="005866C6"/>
    <w:rsid w:val="00587B14"/>
    <w:rsid w:val="00590F59"/>
    <w:rsid w:val="005A3608"/>
    <w:rsid w:val="005A3EE8"/>
    <w:rsid w:val="005A6206"/>
    <w:rsid w:val="005A78FD"/>
    <w:rsid w:val="005B1B59"/>
    <w:rsid w:val="005B221B"/>
    <w:rsid w:val="005B28F0"/>
    <w:rsid w:val="005B4296"/>
    <w:rsid w:val="005B524C"/>
    <w:rsid w:val="005B603D"/>
    <w:rsid w:val="005C013A"/>
    <w:rsid w:val="005C0956"/>
    <w:rsid w:val="005C327E"/>
    <w:rsid w:val="005C3BB5"/>
    <w:rsid w:val="005C44CE"/>
    <w:rsid w:val="005C5A9C"/>
    <w:rsid w:val="005D2249"/>
    <w:rsid w:val="005E093E"/>
    <w:rsid w:val="005F6BAC"/>
    <w:rsid w:val="0060000F"/>
    <w:rsid w:val="006018D4"/>
    <w:rsid w:val="00602FFD"/>
    <w:rsid w:val="0060518A"/>
    <w:rsid w:val="00607E32"/>
    <w:rsid w:val="006139B4"/>
    <w:rsid w:val="0061655A"/>
    <w:rsid w:val="00616F2C"/>
    <w:rsid w:val="00617C20"/>
    <w:rsid w:val="006200A8"/>
    <w:rsid w:val="00620802"/>
    <w:rsid w:val="00626B1C"/>
    <w:rsid w:val="00627729"/>
    <w:rsid w:val="00632B14"/>
    <w:rsid w:val="006365E5"/>
    <w:rsid w:val="0063696E"/>
    <w:rsid w:val="00640EAC"/>
    <w:rsid w:val="0064566F"/>
    <w:rsid w:val="0064780C"/>
    <w:rsid w:val="00650080"/>
    <w:rsid w:val="00655C1E"/>
    <w:rsid w:val="00657AE8"/>
    <w:rsid w:val="006618E3"/>
    <w:rsid w:val="00661B2B"/>
    <w:rsid w:val="00661EDA"/>
    <w:rsid w:val="00662472"/>
    <w:rsid w:val="00662A38"/>
    <w:rsid w:val="00664BDB"/>
    <w:rsid w:val="00666C3E"/>
    <w:rsid w:val="0067070E"/>
    <w:rsid w:val="00671527"/>
    <w:rsid w:val="00671BD3"/>
    <w:rsid w:val="006726BB"/>
    <w:rsid w:val="006734CC"/>
    <w:rsid w:val="0067364D"/>
    <w:rsid w:val="00675866"/>
    <w:rsid w:val="00680026"/>
    <w:rsid w:val="0068045C"/>
    <w:rsid w:val="00680654"/>
    <w:rsid w:val="00680D38"/>
    <w:rsid w:val="006819CC"/>
    <w:rsid w:val="006839B0"/>
    <w:rsid w:val="00685EC2"/>
    <w:rsid w:val="00686D82"/>
    <w:rsid w:val="00687B53"/>
    <w:rsid w:val="00690D61"/>
    <w:rsid w:val="0069242A"/>
    <w:rsid w:val="00695B92"/>
    <w:rsid w:val="006A0948"/>
    <w:rsid w:val="006A4B4E"/>
    <w:rsid w:val="006A4B9E"/>
    <w:rsid w:val="006A6983"/>
    <w:rsid w:val="006B36D7"/>
    <w:rsid w:val="006B5588"/>
    <w:rsid w:val="006C15B4"/>
    <w:rsid w:val="006C5530"/>
    <w:rsid w:val="006C7888"/>
    <w:rsid w:val="006D0870"/>
    <w:rsid w:val="006D15C7"/>
    <w:rsid w:val="006D2182"/>
    <w:rsid w:val="006D22FB"/>
    <w:rsid w:val="006D49AF"/>
    <w:rsid w:val="006D604F"/>
    <w:rsid w:val="006E2E9A"/>
    <w:rsid w:val="006E33F3"/>
    <w:rsid w:val="006E68BF"/>
    <w:rsid w:val="006F08C3"/>
    <w:rsid w:val="006F2132"/>
    <w:rsid w:val="006F2261"/>
    <w:rsid w:val="006F4769"/>
    <w:rsid w:val="006F547A"/>
    <w:rsid w:val="007029C2"/>
    <w:rsid w:val="00705714"/>
    <w:rsid w:val="00706564"/>
    <w:rsid w:val="007109DE"/>
    <w:rsid w:val="00710A0F"/>
    <w:rsid w:val="0071301F"/>
    <w:rsid w:val="0071557A"/>
    <w:rsid w:val="00715DE3"/>
    <w:rsid w:val="00715E2F"/>
    <w:rsid w:val="00716CE8"/>
    <w:rsid w:val="007215F1"/>
    <w:rsid w:val="00724F6F"/>
    <w:rsid w:val="00726BBA"/>
    <w:rsid w:val="00727517"/>
    <w:rsid w:val="00736DE0"/>
    <w:rsid w:val="007414AB"/>
    <w:rsid w:val="007419AA"/>
    <w:rsid w:val="0074226D"/>
    <w:rsid w:val="0074277D"/>
    <w:rsid w:val="00752B83"/>
    <w:rsid w:val="00761FEC"/>
    <w:rsid w:val="00762A4E"/>
    <w:rsid w:val="00763253"/>
    <w:rsid w:val="00765571"/>
    <w:rsid w:val="00765FB1"/>
    <w:rsid w:val="0076727A"/>
    <w:rsid w:val="00772FF5"/>
    <w:rsid w:val="00774427"/>
    <w:rsid w:val="0077684C"/>
    <w:rsid w:val="0078257F"/>
    <w:rsid w:val="0078273C"/>
    <w:rsid w:val="007829D0"/>
    <w:rsid w:val="00783829"/>
    <w:rsid w:val="00784710"/>
    <w:rsid w:val="00784EDD"/>
    <w:rsid w:val="0078613B"/>
    <w:rsid w:val="00786D7F"/>
    <w:rsid w:val="0078737E"/>
    <w:rsid w:val="00794C78"/>
    <w:rsid w:val="00796D3A"/>
    <w:rsid w:val="00797769"/>
    <w:rsid w:val="0079798C"/>
    <w:rsid w:val="007A51BB"/>
    <w:rsid w:val="007B1353"/>
    <w:rsid w:val="007B16AB"/>
    <w:rsid w:val="007B4D2F"/>
    <w:rsid w:val="007B5415"/>
    <w:rsid w:val="007B5BBD"/>
    <w:rsid w:val="007C0ED7"/>
    <w:rsid w:val="007C1CB8"/>
    <w:rsid w:val="007C34A2"/>
    <w:rsid w:val="007C6C06"/>
    <w:rsid w:val="007C6C4B"/>
    <w:rsid w:val="007D04B1"/>
    <w:rsid w:val="007D0B21"/>
    <w:rsid w:val="007D4355"/>
    <w:rsid w:val="007D4D1C"/>
    <w:rsid w:val="007E0339"/>
    <w:rsid w:val="007E3270"/>
    <w:rsid w:val="007E70F1"/>
    <w:rsid w:val="007F05E1"/>
    <w:rsid w:val="007F1AE9"/>
    <w:rsid w:val="007F2A31"/>
    <w:rsid w:val="007F3B7A"/>
    <w:rsid w:val="008001BB"/>
    <w:rsid w:val="00806511"/>
    <w:rsid w:val="00807DE7"/>
    <w:rsid w:val="00810126"/>
    <w:rsid w:val="00812453"/>
    <w:rsid w:val="00812E20"/>
    <w:rsid w:val="00813C96"/>
    <w:rsid w:val="00813ED3"/>
    <w:rsid w:val="008178F1"/>
    <w:rsid w:val="00821BED"/>
    <w:rsid w:val="00821DF4"/>
    <w:rsid w:val="00822348"/>
    <w:rsid w:val="00822CCC"/>
    <w:rsid w:val="00824671"/>
    <w:rsid w:val="00827BC3"/>
    <w:rsid w:val="0083198C"/>
    <w:rsid w:val="00832092"/>
    <w:rsid w:val="008334A8"/>
    <w:rsid w:val="008346B3"/>
    <w:rsid w:val="00836997"/>
    <w:rsid w:val="0083790D"/>
    <w:rsid w:val="00842C6A"/>
    <w:rsid w:val="008448EB"/>
    <w:rsid w:val="00845FB7"/>
    <w:rsid w:val="0084675F"/>
    <w:rsid w:val="00847829"/>
    <w:rsid w:val="00847FD3"/>
    <w:rsid w:val="00855EEE"/>
    <w:rsid w:val="00855F8A"/>
    <w:rsid w:val="0085686A"/>
    <w:rsid w:val="00857F80"/>
    <w:rsid w:val="00860D4A"/>
    <w:rsid w:val="008612C2"/>
    <w:rsid w:val="0086196A"/>
    <w:rsid w:val="00863336"/>
    <w:rsid w:val="00863B3E"/>
    <w:rsid w:val="0086485D"/>
    <w:rsid w:val="00865148"/>
    <w:rsid w:val="0086761D"/>
    <w:rsid w:val="00872260"/>
    <w:rsid w:val="00874097"/>
    <w:rsid w:val="00875882"/>
    <w:rsid w:val="008862E4"/>
    <w:rsid w:val="0089025D"/>
    <w:rsid w:val="00896A55"/>
    <w:rsid w:val="00897600"/>
    <w:rsid w:val="008A0FE4"/>
    <w:rsid w:val="008A25A1"/>
    <w:rsid w:val="008A3559"/>
    <w:rsid w:val="008A5626"/>
    <w:rsid w:val="008A5DDE"/>
    <w:rsid w:val="008B2FDA"/>
    <w:rsid w:val="008B4AE2"/>
    <w:rsid w:val="008B6048"/>
    <w:rsid w:val="008B7415"/>
    <w:rsid w:val="008C0A92"/>
    <w:rsid w:val="008C2B41"/>
    <w:rsid w:val="008D3B90"/>
    <w:rsid w:val="008D741B"/>
    <w:rsid w:val="008E119D"/>
    <w:rsid w:val="008E1D49"/>
    <w:rsid w:val="008E20C6"/>
    <w:rsid w:val="008E5040"/>
    <w:rsid w:val="008E5F47"/>
    <w:rsid w:val="008E7F6C"/>
    <w:rsid w:val="008F19A1"/>
    <w:rsid w:val="008F20A5"/>
    <w:rsid w:val="008F3540"/>
    <w:rsid w:val="008F3D67"/>
    <w:rsid w:val="008F41BD"/>
    <w:rsid w:val="00902171"/>
    <w:rsid w:val="00903F99"/>
    <w:rsid w:val="00905867"/>
    <w:rsid w:val="009073BC"/>
    <w:rsid w:val="00907A60"/>
    <w:rsid w:val="00915D6C"/>
    <w:rsid w:val="00920EA8"/>
    <w:rsid w:val="009226F7"/>
    <w:rsid w:val="00927B70"/>
    <w:rsid w:val="009313EC"/>
    <w:rsid w:val="009337D3"/>
    <w:rsid w:val="009347A5"/>
    <w:rsid w:val="00935ECE"/>
    <w:rsid w:val="00944028"/>
    <w:rsid w:val="00946E33"/>
    <w:rsid w:val="009475F8"/>
    <w:rsid w:val="0095149A"/>
    <w:rsid w:val="00952650"/>
    <w:rsid w:val="00955603"/>
    <w:rsid w:val="0095561C"/>
    <w:rsid w:val="00956C9B"/>
    <w:rsid w:val="0096032A"/>
    <w:rsid w:val="00960BF1"/>
    <w:rsid w:val="0096282D"/>
    <w:rsid w:val="009633F8"/>
    <w:rsid w:val="00963912"/>
    <w:rsid w:val="009665D4"/>
    <w:rsid w:val="00966A27"/>
    <w:rsid w:val="00971727"/>
    <w:rsid w:val="00971AD7"/>
    <w:rsid w:val="00972610"/>
    <w:rsid w:val="009738C6"/>
    <w:rsid w:val="00973C00"/>
    <w:rsid w:val="00974FB8"/>
    <w:rsid w:val="009813C5"/>
    <w:rsid w:val="0098453B"/>
    <w:rsid w:val="00986827"/>
    <w:rsid w:val="009907F0"/>
    <w:rsid w:val="0099173A"/>
    <w:rsid w:val="00996B79"/>
    <w:rsid w:val="009A3462"/>
    <w:rsid w:val="009B009F"/>
    <w:rsid w:val="009B2172"/>
    <w:rsid w:val="009B3ADC"/>
    <w:rsid w:val="009B6175"/>
    <w:rsid w:val="009B664C"/>
    <w:rsid w:val="009C06E5"/>
    <w:rsid w:val="009C1B03"/>
    <w:rsid w:val="009C2634"/>
    <w:rsid w:val="009C3514"/>
    <w:rsid w:val="009D2117"/>
    <w:rsid w:val="009D4E8B"/>
    <w:rsid w:val="009D6540"/>
    <w:rsid w:val="009D67D2"/>
    <w:rsid w:val="009E253B"/>
    <w:rsid w:val="009E5219"/>
    <w:rsid w:val="009E52AA"/>
    <w:rsid w:val="009F0AD9"/>
    <w:rsid w:val="009F1AD3"/>
    <w:rsid w:val="009F30A0"/>
    <w:rsid w:val="009F6F02"/>
    <w:rsid w:val="00A00632"/>
    <w:rsid w:val="00A007B6"/>
    <w:rsid w:val="00A011C6"/>
    <w:rsid w:val="00A034F6"/>
    <w:rsid w:val="00A05850"/>
    <w:rsid w:val="00A06A0C"/>
    <w:rsid w:val="00A11D97"/>
    <w:rsid w:val="00A12BBD"/>
    <w:rsid w:val="00A13964"/>
    <w:rsid w:val="00A17C9F"/>
    <w:rsid w:val="00A201AC"/>
    <w:rsid w:val="00A20D08"/>
    <w:rsid w:val="00A21B52"/>
    <w:rsid w:val="00A2531D"/>
    <w:rsid w:val="00A25C60"/>
    <w:rsid w:val="00A26E53"/>
    <w:rsid w:val="00A306E3"/>
    <w:rsid w:val="00A3345A"/>
    <w:rsid w:val="00A34661"/>
    <w:rsid w:val="00A41C20"/>
    <w:rsid w:val="00A5071B"/>
    <w:rsid w:val="00A50FC8"/>
    <w:rsid w:val="00A553B0"/>
    <w:rsid w:val="00A5568D"/>
    <w:rsid w:val="00A5719E"/>
    <w:rsid w:val="00A6166D"/>
    <w:rsid w:val="00A6293A"/>
    <w:rsid w:val="00A64103"/>
    <w:rsid w:val="00A64A25"/>
    <w:rsid w:val="00A67832"/>
    <w:rsid w:val="00A702D8"/>
    <w:rsid w:val="00A71E5A"/>
    <w:rsid w:val="00A72B92"/>
    <w:rsid w:val="00A72E97"/>
    <w:rsid w:val="00A744D0"/>
    <w:rsid w:val="00A74858"/>
    <w:rsid w:val="00A75377"/>
    <w:rsid w:val="00A75646"/>
    <w:rsid w:val="00A75FAA"/>
    <w:rsid w:val="00A7713E"/>
    <w:rsid w:val="00A77944"/>
    <w:rsid w:val="00A77D9F"/>
    <w:rsid w:val="00A800FE"/>
    <w:rsid w:val="00A80620"/>
    <w:rsid w:val="00A8163F"/>
    <w:rsid w:val="00A83D93"/>
    <w:rsid w:val="00A870C9"/>
    <w:rsid w:val="00A905B9"/>
    <w:rsid w:val="00A91C58"/>
    <w:rsid w:val="00A97798"/>
    <w:rsid w:val="00AA21C9"/>
    <w:rsid w:val="00AA33C4"/>
    <w:rsid w:val="00AA4068"/>
    <w:rsid w:val="00AA5868"/>
    <w:rsid w:val="00AB0D40"/>
    <w:rsid w:val="00AB1AE0"/>
    <w:rsid w:val="00AB22B9"/>
    <w:rsid w:val="00AB40B7"/>
    <w:rsid w:val="00AB4BAB"/>
    <w:rsid w:val="00AB6128"/>
    <w:rsid w:val="00AC0437"/>
    <w:rsid w:val="00AC1C79"/>
    <w:rsid w:val="00AC1D9F"/>
    <w:rsid w:val="00AC6BF6"/>
    <w:rsid w:val="00AD15E2"/>
    <w:rsid w:val="00AD546F"/>
    <w:rsid w:val="00AD5718"/>
    <w:rsid w:val="00AD651C"/>
    <w:rsid w:val="00AD6987"/>
    <w:rsid w:val="00AD6AF5"/>
    <w:rsid w:val="00AD719C"/>
    <w:rsid w:val="00AE045B"/>
    <w:rsid w:val="00AE0CD4"/>
    <w:rsid w:val="00AE1277"/>
    <w:rsid w:val="00AE3EB1"/>
    <w:rsid w:val="00AE4CBB"/>
    <w:rsid w:val="00AF17F7"/>
    <w:rsid w:val="00AF3FAE"/>
    <w:rsid w:val="00AF7B67"/>
    <w:rsid w:val="00B04CE3"/>
    <w:rsid w:val="00B05CC3"/>
    <w:rsid w:val="00B06B61"/>
    <w:rsid w:val="00B077B1"/>
    <w:rsid w:val="00B114E3"/>
    <w:rsid w:val="00B13FCF"/>
    <w:rsid w:val="00B154EB"/>
    <w:rsid w:val="00B1709C"/>
    <w:rsid w:val="00B203FD"/>
    <w:rsid w:val="00B2274A"/>
    <w:rsid w:val="00B239F1"/>
    <w:rsid w:val="00B25701"/>
    <w:rsid w:val="00B2655D"/>
    <w:rsid w:val="00B27A26"/>
    <w:rsid w:val="00B312C9"/>
    <w:rsid w:val="00B32096"/>
    <w:rsid w:val="00B35A19"/>
    <w:rsid w:val="00B36A5F"/>
    <w:rsid w:val="00B3733F"/>
    <w:rsid w:val="00B410FC"/>
    <w:rsid w:val="00B41483"/>
    <w:rsid w:val="00B42AE3"/>
    <w:rsid w:val="00B45547"/>
    <w:rsid w:val="00B46894"/>
    <w:rsid w:val="00B502F0"/>
    <w:rsid w:val="00B50C42"/>
    <w:rsid w:val="00B51131"/>
    <w:rsid w:val="00B529C8"/>
    <w:rsid w:val="00B55384"/>
    <w:rsid w:val="00B56B48"/>
    <w:rsid w:val="00B6378F"/>
    <w:rsid w:val="00B643D1"/>
    <w:rsid w:val="00B6496A"/>
    <w:rsid w:val="00B64984"/>
    <w:rsid w:val="00B64C84"/>
    <w:rsid w:val="00B653CC"/>
    <w:rsid w:val="00B6716E"/>
    <w:rsid w:val="00B70A44"/>
    <w:rsid w:val="00B7147C"/>
    <w:rsid w:val="00B73834"/>
    <w:rsid w:val="00B815B0"/>
    <w:rsid w:val="00B81A16"/>
    <w:rsid w:val="00B81D9A"/>
    <w:rsid w:val="00B93C6F"/>
    <w:rsid w:val="00B96DCE"/>
    <w:rsid w:val="00B9736C"/>
    <w:rsid w:val="00B978C3"/>
    <w:rsid w:val="00BA13CF"/>
    <w:rsid w:val="00BA3293"/>
    <w:rsid w:val="00BA3674"/>
    <w:rsid w:val="00BA4FDA"/>
    <w:rsid w:val="00BA6017"/>
    <w:rsid w:val="00BA6166"/>
    <w:rsid w:val="00BA6DAC"/>
    <w:rsid w:val="00BB1A08"/>
    <w:rsid w:val="00BB33B6"/>
    <w:rsid w:val="00BB43C5"/>
    <w:rsid w:val="00BB4708"/>
    <w:rsid w:val="00BB47A9"/>
    <w:rsid w:val="00BB4CB8"/>
    <w:rsid w:val="00BD119D"/>
    <w:rsid w:val="00BD2E2D"/>
    <w:rsid w:val="00BD3EA6"/>
    <w:rsid w:val="00BD5204"/>
    <w:rsid w:val="00BD5A45"/>
    <w:rsid w:val="00BD61CF"/>
    <w:rsid w:val="00BE1D16"/>
    <w:rsid w:val="00BE28DF"/>
    <w:rsid w:val="00BE397A"/>
    <w:rsid w:val="00BE4C05"/>
    <w:rsid w:val="00BF0845"/>
    <w:rsid w:val="00BF0CC1"/>
    <w:rsid w:val="00BF2DAE"/>
    <w:rsid w:val="00BF3784"/>
    <w:rsid w:val="00BF3F48"/>
    <w:rsid w:val="00BF483C"/>
    <w:rsid w:val="00BF6776"/>
    <w:rsid w:val="00C013E9"/>
    <w:rsid w:val="00C04627"/>
    <w:rsid w:val="00C07977"/>
    <w:rsid w:val="00C10BCC"/>
    <w:rsid w:val="00C123BD"/>
    <w:rsid w:val="00C1572F"/>
    <w:rsid w:val="00C16CB3"/>
    <w:rsid w:val="00C20559"/>
    <w:rsid w:val="00C20C17"/>
    <w:rsid w:val="00C20C51"/>
    <w:rsid w:val="00C21D85"/>
    <w:rsid w:val="00C254B4"/>
    <w:rsid w:val="00C321FE"/>
    <w:rsid w:val="00C32AD8"/>
    <w:rsid w:val="00C32CB9"/>
    <w:rsid w:val="00C331D4"/>
    <w:rsid w:val="00C35FD8"/>
    <w:rsid w:val="00C363EE"/>
    <w:rsid w:val="00C37753"/>
    <w:rsid w:val="00C37886"/>
    <w:rsid w:val="00C37B79"/>
    <w:rsid w:val="00C4196B"/>
    <w:rsid w:val="00C420F1"/>
    <w:rsid w:val="00C46979"/>
    <w:rsid w:val="00C46B94"/>
    <w:rsid w:val="00C50AEB"/>
    <w:rsid w:val="00C5117A"/>
    <w:rsid w:val="00C544CD"/>
    <w:rsid w:val="00C565FD"/>
    <w:rsid w:val="00C627A0"/>
    <w:rsid w:val="00C706CF"/>
    <w:rsid w:val="00C70717"/>
    <w:rsid w:val="00C711C7"/>
    <w:rsid w:val="00C711DF"/>
    <w:rsid w:val="00C734FD"/>
    <w:rsid w:val="00C74065"/>
    <w:rsid w:val="00C744E3"/>
    <w:rsid w:val="00C77AA1"/>
    <w:rsid w:val="00C8046C"/>
    <w:rsid w:val="00C81959"/>
    <w:rsid w:val="00C84FDA"/>
    <w:rsid w:val="00C8523F"/>
    <w:rsid w:val="00C90694"/>
    <w:rsid w:val="00C92786"/>
    <w:rsid w:val="00C94AD3"/>
    <w:rsid w:val="00CA4BB6"/>
    <w:rsid w:val="00CB13A1"/>
    <w:rsid w:val="00CB1948"/>
    <w:rsid w:val="00CB1A78"/>
    <w:rsid w:val="00CB2657"/>
    <w:rsid w:val="00CB4894"/>
    <w:rsid w:val="00CB71A9"/>
    <w:rsid w:val="00CC3A61"/>
    <w:rsid w:val="00CC71DF"/>
    <w:rsid w:val="00CD045C"/>
    <w:rsid w:val="00CD1637"/>
    <w:rsid w:val="00CD1806"/>
    <w:rsid w:val="00CD585D"/>
    <w:rsid w:val="00CF090C"/>
    <w:rsid w:val="00CF1981"/>
    <w:rsid w:val="00CF28FC"/>
    <w:rsid w:val="00CF5CF9"/>
    <w:rsid w:val="00D003A8"/>
    <w:rsid w:val="00D03584"/>
    <w:rsid w:val="00D04A96"/>
    <w:rsid w:val="00D12BC0"/>
    <w:rsid w:val="00D16B77"/>
    <w:rsid w:val="00D22CD5"/>
    <w:rsid w:val="00D238DC"/>
    <w:rsid w:val="00D25D26"/>
    <w:rsid w:val="00D26E60"/>
    <w:rsid w:val="00D277C4"/>
    <w:rsid w:val="00D330C2"/>
    <w:rsid w:val="00D344F9"/>
    <w:rsid w:val="00D36885"/>
    <w:rsid w:val="00D43B0E"/>
    <w:rsid w:val="00D47B08"/>
    <w:rsid w:val="00D47B7B"/>
    <w:rsid w:val="00D50BB4"/>
    <w:rsid w:val="00D5760A"/>
    <w:rsid w:val="00D651D0"/>
    <w:rsid w:val="00D65EBE"/>
    <w:rsid w:val="00D72D04"/>
    <w:rsid w:val="00D826A0"/>
    <w:rsid w:val="00D845E0"/>
    <w:rsid w:val="00D84C70"/>
    <w:rsid w:val="00D85649"/>
    <w:rsid w:val="00D907D2"/>
    <w:rsid w:val="00D90A3E"/>
    <w:rsid w:val="00D91BB2"/>
    <w:rsid w:val="00D934DF"/>
    <w:rsid w:val="00D94FE2"/>
    <w:rsid w:val="00D95D10"/>
    <w:rsid w:val="00DA3885"/>
    <w:rsid w:val="00DA5763"/>
    <w:rsid w:val="00DA616E"/>
    <w:rsid w:val="00DA7056"/>
    <w:rsid w:val="00DA7352"/>
    <w:rsid w:val="00DB162C"/>
    <w:rsid w:val="00DB1BCF"/>
    <w:rsid w:val="00DB35EC"/>
    <w:rsid w:val="00DB46E6"/>
    <w:rsid w:val="00DB48B6"/>
    <w:rsid w:val="00DB63F7"/>
    <w:rsid w:val="00DC0EA2"/>
    <w:rsid w:val="00DC1CFD"/>
    <w:rsid w:val="00DC7CE8"/>
    <w:rsid w:val="00DD0BAA"/>
    <w:rsid w:val="00DD2981"/>
    <w:rsid w:val="00DD6739"/>
    <w:rsid w:val="00DE0521"/>
    <w:rsid w:val="00DE1D97"/>
    <w:rsid w:val="00DE2CF3"/>
    <w:rsid w:val="00DE2E32"/>
    <w:rsid w:val="00DE4D55"/>
    <w:rsid w:val="00DE5699"/>
    <w:rsid w:val="00DE61E8"/>
    <w:rsid w:val="00DF02E9"/>
    <w:rsid w:val="00DF13A0"/>
    <w:rsid w:val="00DF3FD9"/>
    <w:rsid w:val="00DF5FD7"/>
    <w:rsid w:val="00DF7B65"/>
    <w:rsid w:val="00E0066F"/>
    <w:rsid w:val="00E00F06"/>
    <w:rsid w:val="00E01837"/>
    <w:rsid w:val="00E01C48"/>
    <w:rsid w:val="00E02792"/>
    <w:rsid w:val="00E029A1"/>
    <w:rsid w:val="00E05222"/>
    <w:rsid w:val="00E05B52"/>
    <w:rsid w:val="00E07DA1"/>
    <w:rsid w:val="00E114C0"/>
    <w:rsid w:val="00E13769"/>
    <w:rsid w:val="00E13F06"/>
    <w:rsid w:val="00E177E4"/>
    <w:rsid w:val="00E2123D"/>
    <w:rsid w:val="00E22CD6"/>
    <w:rsid w:val="00E2366B"/>
    <w:rsid w:val="00E23E1F"/>
    <w:rsid w:val="00E2611F"/>
    <w:rsid w:val="00E26568"/>
    <w:rsid w:val="00E43871"/>
    <w:rsid w:val="00E43A2D"/>
    <w:rsid w:val="00E443F3"/>
    <w:rsid w:val="00E51D6D"/>
    <w:rsid w:val="00E52052"/>
    <w:rsid w:val="00E5280D"/>
    <w:rsid w:val="00E55196"/>
    <w:rsid w:val="00E56C93"/>
    <w:rsid w:val="00E623B0"/>
    <w:rsid w:val="00E63493"/>
    <w:rsid w:val="00E64F88"/>
    <w:rsid w:val="00E81D53"/>
    <w:rsid w:val="00E8454C"/>
    <w:rsid w:val="00E9076F"/>
    <w:rsid w:val="00E91235"/>
    <w:rsid w:val="00E925AC"/>
    <w:rsid w:val="00E959B2"/>
    <w:rsid w:val="00EA1655"/>
    <w:rsid w:val="00EA177D"/>
    <w:rsid w:val="00EA22E4"/>
    <w:rsid w:val="00EA5785"/>
    <w:rsid w:val="00EB17EA"/>
    <w:rsid w:val="00EC19B8"/>
    <w:rsid w:val="00EC6450"/>
    <w:rsid w:val="00EC7FD9"/>
    <w:rsid w:val="00ED2004"/>
    <w:rsid w:val="00ED2F7C"/>
    <w:rsid w:val="00ED5AE5"/>
    <w:rsid w:val="00ED636E"/>
    <w:rsid w:val="00EE3941"/>
    <w:rsid w:val="00EE6DC8"/>
    <w:rsid w:val="00EE7465"/>
    <w:rsid w:val="00EF0B2A"/>
    <w:rsid w:val="00EF454A"/>
    <w:rsid w:val="00EF7C14"/>
    <w:rsid w:val="00F00458"/>
    <w:rsid w:val="00F010A6"/>
    <w:rsid w:val="00F025D2"/>
    <w:rsid w:val="00F030F6"/>
    <w:rsid w:val="00F0423D"/>
    <w:rsid w:val="00F07FD7"/>
    <w:rsid w:val="00F1343E"/>
    <w:rsid w:val="00F2156B"/>
    <w:rsid w:val="00F228E8"/>
    <w:rsid w:val="00F23C38"/>
    <w:rsid w:val="00F270C0"/>
    <w:rsid w:val="00F3295A"/>
    <w:rsid w:val="00F33DDF"/>
    <w:rsid w:val="00F34EDA"/>
    <w:rsid w:val="00F351FA"/>
    <w:rsid w:val="00F4099E"/>
    <w:rsid w:val="00F476F8"/>
    <w:rsid w:val="00F50C66"/>
    <w:rsid w:val="00F50FAF"/>
    <w:rsid w:val="00F536AA"/>
    <w:rsid w:val="00F6108E"/>
    <w:rsid w:val="00F61B17"/>
    <w:rsid w:val="00F62B4B"/>
    <w:rsid w:val="00F633CF"/>
    <w:rsid w:val="00F6540D"/>
    <w:rsid w:val="00F656EA"/>
    <w:rsid w:val="00F746F9"/>
    <w:rsid w:val="00F768F4"/>
    <w:rsid w:val="00F77D8B"/>
    <w:rsid w:val="00F8427C"/>
    <w:rsid w:val="00F9195A"/>
    <w:rsid w:val="00F92B2C"/>
    <w:rsid w:val="00F94339"/>
    <w:rsid w:val="00F945E2"/>
    <w:rsid w:val="00F965F4"/>
    <w:rsid w:val="00F973CC"/>
    <w:rsid w:val="00FA1187"/>
    <w:rsid w:val="00FA770C"/>
    <w:rsid w:val="00FA7B8C"/>
    <w:rsid w:val="00FA7FF5"/>
    <w:rsid w:val="00FB0AFA"/>
    <w:rsid w:val="00FB5107"/>
    <w:rsid w:val="00FB53F6"/>
    <w:rsid w:val="00FB7A00"/>
    <w:rsid w:val="00FC59CC"/>
    <w:rsid w:val="00FC69D3"/>
    <w:rsid w:val="00FC6E24"/>
    <w:rsid w:val="00FC7285"/>
    <w:rsid w:val="00FD0983"/>
    <w:rsid w:val="00FD3218"/>
    <w:rsid w:val="00FD3572"/>
    <w:rsid w:val="00FD7289"/>
    <w:rsid w:val="00FE0954"/>
    <w:rsid w:val="00FE17AF"/>
    <w:rsid w:val="00FE1C0D"/>
    <w:rsid w:val="00FE1D62"/>
    <w:rsid w:val="00FE27A0"/>
    <w:rsid w:val="00FE6613"/>
    <w:rsid w:val="00FE73BD"/>
    <w:rsid w:val="00FF2606"/>
    <w:rsid w:val="00FF4664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7E06B9"/>
  <w15:docId w15:val="{6878AD2C-F9D5-40F1-97B7-A6F49CFB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2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 w:unhideWhenUsed="1"/>
    <w:lsdException w:name="Smart Link" w:semiHidden="1"/>
    <w:lsdException w:name="Smart Link Error" w:semiHidden="1" w:unhideWhenUsed="1"/>
  </w:latentStyles>
  <w:style w:type="paragraph" w:default="1" w:styleId="Standaard">
    <w:name w:val="Normal"/>
    <w:qFormat/>
    <w:rsid w:val="00310F8F"/>
    <w:pPr>
      <w:spacing w:after="0"/>
      <w:jc w:val="both"/>
    </w:pPr>
    <w:rPr>
      <w:rFonts w:eastAsia="Times New Roman" w:cs="Times New Roman"/>
      <w:sz w:val="20"/>
      <w:szCs w:val="24"/>
      <w:lang w:val="en-US"/>
    </w:rPr>
  </w:style>
  <w:style w:type="paragraph" w:styleId="Kop1">
    <w:name w:val="heading 1"/>
    <w:next w:val="Standaard"/>
    <w:link w:val="Kop1Char"/>
    <w:uiPriority w:val="2"/>
    <w:qFormat/>
    <w:rsid w:val="00154F27"/>
    <w:pPr>
      <w:keepNext/>
      <w:keepLines/>
      <w:tabs>
        <w:tab w:val="left" w:pos="567"/>
      </w:tabs>
      <w:spacing w:before="100" w:after="300" w:line="400" w:lineRule="exact"/>
      <w:ind w:left="851" w:hanging="851"/>
      <w:outlineLvl w:val="0"/>
    </w:pPr>
    <w:rPr>
      <w:rFonts w:ascii="Segoe UI Black" w:eastAsiaTheme="majorEastAsia" w:hAnsi="Segoe UI Black" w:cstheme="majorBidi"/>
      <w:b/>
      <w:bCs/>
      <w:caps/>
      <w:color w:val="0070C0"/>
      <w:sz w:val="40"/>
      <w:szCs w:val="28"/>
    </w:rPr>
  </w:style>
  <w:style w:type="paragraph" w:styleId="Kop2">
    <w:name w:val="heading 2"/>
    <w:next w:val="Standaard"/>
    <w:link w:val="Kop2Char"/>
    <w:uiPriority w:val="9"/>
    <w:unhideWhenUsed/>
    <w:qFormat/>
    <w:rsid w:val="00920EA8"/>
    <w:pPr>
      <w:keepNext/>
      <w:keepLines/>
      <w:tabs>
        <w:tab w:val="left" w:pos="1134"/>
      </w:tabs>
      <w:spacing w:before="120" w:after="300" w:line="320" w:lineRule="exact"/>
      <w:outlineLvl w:val="1"/>
    </w:pPr>
    <w:rPr>
      <w:rFonts w:ascii="Segoe UI" w:eastAsiaTheme="majorEastAsia" w:hAnsi="Segoe UI" w:cstheme="majorBidi"/>
      <w:b/>
      <w:caps/>
      <w:color w:val="0070C0"/>
      <w:sz w:val="32"/>
      <w:szCs w:val="26"/>
    </w:rPr>
  </w:style>
  <w:style w:type="paragraph" w:styleId="Kop3">
    <w:name w:val="heading 3"/>
    <w:basedOn w:val="Kop2"/>
    <w:next w:val="Standaard"/>
    <w:link w:val="Kop3Char"/>
    <w:uiPriority w:val="6"/>
    <w:rsid w:val="0083198C"/>
    <w:pPr>
      <w:outlineLvl w:val="2"/>
    </w:pPr>
    <w:rPr>
      <w:color w:val="808080" w:themeColor="background1" w:themeShade="80"/>
    </w:rPr>
  </w:style>
  <w:style w:type="paragraph" w:styleId="Kop4">
    <w:name w:val="heading 4"/>
    <w:basedOn w:val="Standaard"/>
    <w:next w:val="Standaard"/>
    <w:link w:val="Kop4Char"/>
    <w:uiPriority w:val="15"/>
    <w:semiHidden/>
    <w:rsid w:val="006F2132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287ABF"/>
    </w:rPr>
  </w:style>
  <w:style w:type="paragraph" w:styleId="Kop5">
    <w:name w:val="heading 5"/>
    <w:basedOn w:val="Standaard"/>
    <w:next w:val="Standaard"/>
    <w:link w:val="Kop5Char"/>
    <w:uiPriority w:val="15"/>
    <w:semiHidden/>
    <w:rsid w:val="00C37753"/>
    <w:pPr>
      <w:keepNext/>
      <w:keepLines/>
      <w:spacing w:before="200"/>
      <w:outlineLvl w:val="4"/>
    </w:pPr>
    <w:rPr>
      <w:rFonts w:eastAsiaTheme="majorEastAsia" w:cstheme="majorBidi"/>
      <w:i/>
      <w:color w:val="287ABF"/>
    </w:rPr>
  </w:style>
  <w:style w:type="paragraph" w:styleId="Kop6">
    <w:name w:val="heading 6"/>
    <w:basedOn w:val="Standaard"/>
    <w:next w:val="Standaard"/>
    <w:link w:val="Kop6Char"/>
    <w:uiPriority w:val="17"/>
    <w:semiHidden/>
    <w:rsid w:val="00C37753"/>
    <w:pPr>
      <w:keepNext/>
      <w:keepLines/>
      <w:spacing w:before="320" w:after="120"/>
      <w:outlineLvl w:val="5"/>
    </w:pPr>
    <w:rPr>
      <w:rFonts w:eastAsiaTheme="majorEastAsia" w:cstheme="majorBidi"/>
      <w:i/>
      <w:iCs/>
      <w:color w:val="287ABF"/>
      <w:sz w:val="22"/>
    </w:rPr>
  </w:style>
  <w:style w:type="paragraph" w:styleId="Kop7">
    <w:name w:val="heading 7"/>
    <w:basedOn w:val="Standaard"/>
    <w:next w:val="Standaard"/>
    <w:link w:val="Kop7Char"/>
    <w:uiPriority w:val="18"/>
    <w:semiHidden/>
    <w:rsid w:val="006F21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18"/>
    <w:semiHidden/>
    <w:rsid w:val="00C46979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eastAsia="zh-CN"/>
    </w:rPr>
  </w:style>
  <w:style w:type="paragraph" w:styleId="Kop9">
    <w:name w:val="heading 9"/>
    <w:basedOn w:val="Standaard"/>
    <w:next w:val="Standaard"/>
    <w:link w:val="Kop9Char"/>
    <w:uiPriority w:val="20"/>
    <w:semiHidden/>
    <w:qFormat/>
    <w:rsid w:val="00C46979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aliases w:val="KOP3"/>
    <w:basedOn w:val="Standaard"/>
    <w:link w:val="LijstalineaChar"/>
    <w:uiPriority w:val="34"/>
    <w:semiHidden/>
    <w:rsid w:val="002238D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2"/>
    <w:rsid w:val="00EF454A"/>
    <w:rPr>
      <w:rFonts w:ascii="Segoe UI Black" w:eastAsiaTheme="majorEastAsia" w:hAnsi="Segoe UI Black" w:cstheme="majorBidi"/>
      <w:b/>
      <w:bCs/>
      <w:caps/>
      <w:color w:val="0070C0"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20EA8"/>
    <w:rPr>
      <w:rFonts w:ascii="Segoe UI" w:eastAsiaTheme="majorEastAsia" w:hAnsi="Segoe UI" w:cstheme="majorBidi"/>
      <w:b/>
      <w:caps/>
      <w:color w:val="0070C0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6"/>
    <w:rsid w:val="0083198C"/>
    <w:rPr>
      <w:rFonts w:ascii="Segoe UI" w:eastAsiaTheme="majorEastAsia" w:hAnsi="Segoe UI" w:cstheme="majorBidi"/>
      <w:b/>
      <w:caps/>
      <w:color w:val="808080" w:themeColor="background1" w:themeShade="80"/>
      <w:sz w:val="32"/>
      <w:szCs w:val="26"/>
    </w:rPr>
  </w:style>
  <w:style w:type="character" w:customStyle="1" w:styleId="Kop4Char">
    <w:name w:val="Kop 4 Char"/>
    <w:basedOn w:val="Standaardalinea-lettertype"/>
    <w:link w:val="Kop4"/>
    <w:uiPriority w:val="15"/>
    <w:semiHidden/>
    <w:rsid w:val="00C254B4"/>
    <w:rPr>
      <w:rFonts w:ascii="Segoe UI Light" w:eastAsiaTheme="majorEastAsia" w:hAnsi="Segoe UI Light" w:cstheme="majorBidi"/>
      <w:b/>
      <w:bCs/>
      <w:iCs/>
      <w:color w:val="287ABF"/>
      <w:sz w:val="20"/>
    </w:rPr>
  </w:style>
  <w:style w:type="paragraph" w:styleId="Kopvaninhoudsopgave">
    <w:name w:val="TOC Heading"/>
    <w:basedOn w:val="Kop1"/>
    <w:next w:val="Standaard"/>
    <w:uiPriority w:val="39"/>
    <w:semiHidden/>
    <w:rsid w:val="007F1AE9"/>
    <w:pPr>
      <w:outlineLvl w:val="9"/>
    </w:pPr>
    <w:rPr>
      <w:rFonts w:asciiTheme="majorHAnsi" w:hAnsiTheme="majorHAnsi"/>
      <w:color w:val="365F91" w:themeColor="accent1" w:themeShade="BF"/>
      <w:sz w:val="28"/>
      <w:lang w:eastAsia="nl-BE"/>
    </w:rPr>
  </w:style>
  <w:style w:type="paragraph" w:styleId="Inhopg1">
    <w:name w:val="toc 1"/>
    <w:next w:val="Inhopg2"/>
    <w:autoRedefine/>
    <w:uiPriority w:val="39"/>
    <w:rsid w:val="00784710"/>
    <w:pPr>
      <w:tabs>
        <w:tab w:val="left" w:pos="454"/>
        <w:tab w:val="right" w:leader="dot" w:pos="9062"/>
      </w:tabs>
      <w:spacing w:after="0" w:line="340" w:lineRule="exact"/>
    </w:pPr>
    <w:rPr>
      <w:rFonts w:ascii="Segoe UI Light" w:hAnsi="Segoe UI Light"/>
      <w:noProof/>
      <w:sz w:val="18"/>
    </w:rPr>
  </w:style>
  <w:style w:type="paragraph" w:styleId="Inhopg2">
    <w:name w:val="toc 2"/>
    <w:basedOn w:val="Inhopg1"/>
    <w:next w:val="Inhopg3"/>
    <w:autoRedefine/>
    <w:uiPriority w:val="39"/>
    <w:rsid w:val="00FA1187"/>
    <w:pPr>
      <w:tabs>
        <w:tab w:val="left" w:pos="1021"/>
      </w:tabs>
      <w:ind w:left="454"/>
    </w:pPr>
  </w:style>
  <w:style w:type="paragraph" w:styleId="Inhopg3">
    <w:name w:val="toc 3"/>
    <w:basedOn w:val="Inhopg2"/>
    <w:next w:val="Inhopg4"/>
    <w:autoRedefine/>
    <w:uiPriority w:val="39"/>
    <w:rsid w:val="00FA1187"/>
    <w:pPr>
      <w:ind w:left="442"/>
    </w:pPr>
  </w:style>
  <w:style w:type="character" w:styleId="Hyperlink">
    <w:name w:val="Hyperlink"/>
    <w:basedOn w:val="Standaardalinea-lettertype"/>
    <w:uiPriority w:val="99"/>
    <w:rsid w:val="007F1AE9"/>
    <w:rPr>
      <w:color w:val="0070C0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7F1A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44D0"/>
    <w:rPr>
      <w:rFonts w:ascii="Tahoma" w:hAnsi="Tahoma" w:cs="Tahoma"/>
      <w:sz w:val="16"/>
      <w:szCs w:val="16"/>
    </w:rPr>
  </w:style>
  <w:style w:type="paragraph" w:styleId="Inhopg4">
    <w:name w:val="toc 4"/>
    <w:basedOn w:val="Standaard"/>
    <w:next w:val="Standaard"/>
    <w:autoRedefine/>
    <w:uiPriority w:val="39"/>
    <w:semiHidden/>
    <w:rsid w:val="0078257F"/>
    <w:pPr>
      <w:spacing w:line="300" w:lineRule="exact"/>
      <w:ind w:left="658"/>
    </w:pPr>
    <w:rPr>
      <w:sz w:val="18"/>
    </w:rPr>
  </w:style>
  <w:style w:type="character" w:customStyle="1" w:styleId="Kop5Char">
    <w:name w:val="Kop 5 Char"/>
    <w:basedOn w:val="Standaardalinea-lettertype"/>
    <w:link w:val="Kop5"/>
    <w:uiPriority w:val="15"/>
    <w:semiHidden/>
    <w:rsid w:val="00C254B4"/>
    <w:rPr>
      <w:rFonts w:ascii="Segoe UI Light" w:eastAsiaTheme="majorEastAsia" w:hAnsi="Segoe UI Light" w:cstheme="majorBidi"/>
      <w:i/>
      <w:color w:val="287ABF"/>
      <w:sz w:val="20"/>
    </w:rPr>
  </w:style>
  <w:style w:type="paragraph" w:styleId="Inhopg5">
    <w:name w:val="toc 5"/>
    <w:basedOn w:val="Standaard"/>
    <w:next w:val="Standaard"/>
    <w:autoRedefine/>
    <w:uiPriority w:val="39"/>
    <w:semiHidden/>
    <w:rsid w:val="00583149"/>
    <w:pPr>
      <w:spacing w:after="100"/>
      <w:ind w:left="880"/>
    </w:pPr>
    <w:rPr>
      <w:sz w:val="18"/>
    </w:rPr>
  </w:style>
  <w:style w:type="table" w:styleId="Tabelraster">
    <w:name w:val="Table Grid"/>
    <w:basedOn w:val="Standaardtabel"/>
    <w:uiPriority w:val="59"/>
    <w:rsid w:val="00A25C60"/>
    <w:pPr>
      <w:spacing w:after="0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6Char">
    <w:name w:val="Kop 6 Char"/>
    <w:basedOn w:val="Standaardalinea-lettertype"/>
    <w:link w:val="Kop6"/>
    <w:uiPriority w:val="17"/>
    <w:semiHidden/>
    <w:rsid w:val="00C254B4"/>
    <w:rPr>
      <w:rFonts w:ascii="Segoe UI Light" w:eastAsiaTheme="majorEastAsia" w:hAnsi="Segoe UI Light" w:cstheme="majorBidi"/>
      <w:i/>
      <w:iCs/>
      <w:color w:val="287ABF"/>
    </w:rPr>
  </w:style>
  <w:style w:type="paragraph" w:styleId="Inhopg6">
    <w:name w:val="toc 6"/>
    <w:basedOn w:val="Standaard"/>
    <w:next w:val="Standaard"/>
    <w:autoRedefine/>
    <w:uiPriority w:val="39"/>
    <w:semiHidden/>
    <w:rsid w:val="00583149"/>
    <w:pPr>
      <w:spacing w:after="100"/>
      <w:ind w:left="1100"/>
    </w:pPr>
    <w:rPr>
      <w:sz w:val="18"/>
    </w:rPr>
  </w:style>
  <w:style w:type="paragraph" w:styleId="Koptekst">
    <w:name w:val="header"/>
    <w:basedOn w:val="Standaard"/>
    <w:link w:val="KoptekstChar"/>
    <w:uiPriority w:val="99"/>
    <w:semiHidden/>
    <w:rsid w:val="0099173A"/>
    <w:pPr>
      <w:tabs>
        <w:tab w:val="center" w:pos="4536"/>
        <w:tab w:val="right" w:pos="9072"/>
      </w:tabs>
    </w:pPr>
    <w:rPr>
      <w:rFonts w:ascii="Tahoma" w:eastAsiaTheme="minorEastAsia" w:hAnsi="Tahoma"/>
      <w:lang w:eastAsia="zh-CN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44D0"/>
    <w:rPr>
      <w:rFonts w:ascii="Tahoma" w:eastAsiaTheme="minorEastAsia" w:hAnsi="Tahoma"/>
      <w:sz w:val="20"/>
      <w:lang w:eastAsia="zh-CN"/>
    </w:rPr>
  </w:style>
  <w:style w:type="character" w:customStyle="1" w:styleId="Kop7Char">
    <w:name w:val="Kop 7 Char"/>
    <w:basedOn w:val="Standaardalinea-lettertype"/>
    <w:link w:val="Kop7"/>
    <w:uiPriority w:val="18"/>
    <w:semiHidden/>
    <w:rsid w:val="00C254B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Voettekst">
    <w:name w:val="footer"/>
    <w:basedOn w:val="Standaard"/>
    <w:link w:val="VoettekstChar"/>
    <w:uiPriority w:val="99"/>
    <w:semiHidden/>
    <w:rsid w:val="006B55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744D0"/>
    <w:rPr>
      <w:rFonts w:ascii="Segoe UI Light" w:hAnsi="Segoe UI Light"/>
      <w:sz w:val="20"/>
    </w:rPr>
  </w:style>
  <w:style w:type="paragraph" w:customStyle="1" w:styleId="normtext1">
    <w:name w:val="normtext1"/>
    <w:uiPriority w:val="22"/>
    <w:semiHidden/>
    <w:rsid w:val="00C20C17"/>
    <w:pPr>
      <w:spacing w:before="60" w:after="60"/>
      <w:jc w:val="both"/>
    </w:pPr>
    <w:rPr>
      <w:rFonts w:ascii="Palatino" w:eastAsia="Times New Roman" w:hAnsi="Palatino" w:cs="Times New Roman"/>
      <w:noProof/>
      <w:sz w:val="24"/>
      <w:szCs w:val="20"/>
      <w:lang w:val="en-GB"/>
    </w:rPr>
  </w:style>
  <w:style w:type="paragraph" w:customStyle="1" w:styleId="Gewonetekst">
    <w:name w:val="Gewone tekst"/>
    <w:basedOn w:val="Standaard"/>
    <w:link w:val="GewonetekstChar"/>
    <w:uiPriority w:val="21"/>
    <w:semiHidden/>
    <w:rsid w:val="006F2132"/>
    <w:pPr>
      <w:spacing w:before="240" w:after="440"/>
      <w:ind w:left="284"/>
    </w:pPr>
    <w:rPr>
      <w:rFonts w:cs="Calibri"/>
    </w:rPr>
  </w:style>
  <w:style w:type="character" w:customStyle="1" w:styleId="GewonetekstChar">
    <w:name w:val="Gewone tekst Char"/>
    <w:basedOn w:val="Standaardalinea-lettertype"/>
    <w:link w:val="Gewonetekst"/>
    <w:uiPriority w:val="21"/>
    <w:semiHidden/>
    <w:rsid w:val="00A744D0"/>
    <w:rPr>
      <w:rFonts w:ascii="Segoe UI Light" w:hAnsi="Segoe UI Light" w:cs="Calibri"/>
      <w:sz w:val="20"/>
    </w:rPr>
  </w:style>
  <w:style w:type="character" w:customStyle="1" w:styleId="LijstalineaChar">
    <w:name w:val="Lijstalinea Char"/>
    <w:aliases w:val="KOP3 Char"/>
    <w:basedOn w:val="Standaardalinea-lettertype"/>
    <w:link w:val="Lijstalinea"/>
    <w:uiPriority w:val="34"/>
    <w:semiHidden/>
    <w:rsid w:val="00A744D0"/>
    <w:rPr>
      <w:rFonts w:ascii="Segoe UI Light" w:hAnsi="Segoe UI Light"/>
      <w:sz w:val="20"/>
    </w:rPr>
  </w:style>
  <w:style w:type="character" w:customStyle="1" w:styleId="apple-converted-space">
    <w:name w:val="apple-converted-space"/>
    <w:basedOn w:val="Standaardalinea-lettertype"/>
    <w:uiPriority w:val="19"/>
    <w:semiHidden/>
    <w:rsid w:val="00664BDB"/>
  </w:style>
  <w:style w:type="paragraph" w:styleId="Geenafstand">
    <w:name w:val="No Spacing"/>
    <w:link w:val="GeenafstandChar"/>
    <w:uiPriority w:val="23"/>
    <w:rsid w:val="006F2132"/>
    <w:pPr>
      <w:spacing w:after="0"/>
    </w:pPr>
    <w:rPr>
      <w:rFonts w:ascii="Segoe UI Light" w:hAnsi="Segoe UI Light"/>
      <w:sz w:val="20"/>
    </w:rPr>
  </w:style>
  <w:style w:type="paragraph" w:customStyle="1" w:styleId="HoofdTitel">
    <w:name w:val="HoofdTitel"/>
    <w:basedOn w:val="Kop1"/>
    <w:next w:val="Gewonetekst"/>
    <w:link w:val="HoofdTitelChar"/>
    <w:uiPriority w:val="25"/>
    <w:semiHidden/>
    <w:rsid w:val="00120065"/>
    <w:pPr>
      <w:spacing w:line="276" w:lineRule="auto"/>
    </w:pPr>
    <w:rPr>
      <w:rFonts w:ascii="Calibri" w:hAnsi="Calibri" w:cs="Calibri"/>
      <w:i/>
      <w:color w:val="287ABF"/>
      <w:sz w:val="58"/>
    </w:rPr>
  </w:style>
  <w:style w:type="paragraph" w:customStyle="1" w:styleId="SubTitel">
    <w:name w:val="SubTitel"/>
    <w:basedOn w:val="Kop2"/>
    <w:next w:val="Gewonetekst"/>
    <w:link w:val="SubTitelChar"/>
    <w:uiPriority w:val="26"/>
    <w:semiHidden/>
    <w:rsid w:val="00C37753"/>
    <w:pPr>
      <w:numPr>
        <w:numId w:val="1"/>
      </w:numPr>
    </w:pPr>
    <w:rPr>
      <w:rFonts w:ascii="Calibri" w:hAnsi="Calibri"/>
      <w:i/>
      <w:sz w:val="36"/>
    </w:rPr>
  </w:style>
  <w:style w:type="character" w:customStyle="1" w:styleId="HoofdTitelChar">
    <w:name w:val="HoofdTitel Char"/>
    <w:basedOn w:val="LijstalineaChar"/>
    <w:link w:val="HoofdTitel"/>
    <w:uiPriority w:val="25"/>
    <w:semiHidden/>
    <w:rsid w:val="00A744D0"/>
    <w:rPr>
      <w:rFonts w:ascii="Calibri" w:eastAsiaTheme="majorEastAsia" w:hAnsi="Calibri" w:cs="Calibri"/>
      <w:b/>
      <w:bCs/>
      <w:i/>
      <w:caps/>
      <w:color w:val="287ABF"/>
      <w:sz w:val="58"/>
      <w:szCs w:val="28"/>
    </w:rPr>
  </w:style>
  <w:style w:type="character" w:customStyle="1" w:styleId="SubTitelChar">
    <w:name w:val="SubTitel Char"/>
    <w:basedOn w:val="HoofdTitelChar"/>
    <w:link w:val="SubTitel"/>
    <w:uiPriority w:val="26"/>
    <w:semiHidden/>
    <w:rsid w:val="00A744D0"/>
    <w:rPr>
      <w:rFonts w:ascii="Calibri" w:eastAsiaTheme="majorEastAsia" w:hAnsi="Calibri" w:cstheme="majorBidi"/>
      <w:b w:val="0"/>
      <w:bCs w:val="0"/>
      <w:i/>
      <w:caps/>
      <w:color w:val="7F7F7F" w:themeColor="text1" w:themeTint="80"/>
      <w:sz w:val="36"/>
      <w:szCs w:val="26"/>
    </w:rPr>
  </w:style>
  <w:style w:type="paragraph" w:customStyle="1" w:styleId="BasicParagraph">
    <w:name w:val="[Basic Paragraph]"/>
    <w:basedOn w:val="Standaard"/>
    <w:uiPriority w:val="99"/>
    <w:semiHidden/>
    <w:rsid w:val="00E05B52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</w:rPr>
  </w:style>
  <w:style w:type="character" w:styleId="GevolgdeHyperlink">
    <w:name w:val="FollowedHyperlink"/>
    <w:basedOn w:val="Standaardalinea-lettertype"/>
    <w:uiPriority w:val="99"/>
    <w:semiHidden/>
    <w:rsid w:val="00B643D1"/>
    <w:rPr>
      <w:color w:val="0070C0" w:themeColor="followed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23"/>
    <w:rsid w:val="00A744D0"/>
    <w:rPr>
      <w:rFonts w:ascii="Segoe UI Light" w:hAnsi="Segoe UI Light"/>
      <w:sz w:val="20"/>
    </w:rPr>
  </w:style>
  <w:style w:type="character" w:styleId="Tekstvantijdelijkeaanduiding">
    <w:name w:val="Placeholder Text"/>
    <w:basedOn w:val="Standaardalinea-lettertype"/>
    <w:uiPriority w:val="99"/>
    <w:semiHidden/>
    <w:rsid w:val="0084675F"/>
    <w:rPr>
      <w:color w:val="808080"/>
    </w:rPr>
  </w:style>
  <w:style w:type="character" w:customStyle="1" w:styleId="Kop8Char">
    <w:name w:val="Kop 8 Char"/>
    <w:basedOn w:val="Standaardalinea-lettertype"/>
    <w:link w:val="Kop8"/>
    <w:uiPriority w:val="18"/>
    <w:semiHidden/>
    <w:rsid w:val="00C254B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Kop9Char">
    <w:name w:val="Kop 9 Char"/>
    <w:basedOn w:val="Standaardalinea-lettertype"/>
    <w:link w:val="Kop9"/>
    <w:uiPriority w:val="20"/>
    <w:semiHidden/>
    <w:rsid w:val="00C254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paragraph" w:styleId="Titel">
    <w:name w:val="Title"/>
    <w:basedOn w:val="Standaard"/>
    <w:next w:val="Standaard"/>
    <w:link w:val="TitelChar"/>
    <w:uiPriority w:val="10"/>
    <w:qFormat/>
    <w:rsid w:val="006F2132"/>
    <w:pPr>
      <w:contextualSpacing/>
    </w:pPr>
    <w:rPr>
      <w:rFonts w:eastAsiaTheme="majorEastAsia" w:cstheme="majorBidi"/>
      <w:b/>
      <w:i/>
      <w:color w:val="262626" w:themeColor="text1" w:themeTint="D9"/>
      <w:spacing w:val="5"/>
      <w:kern w:val="28"/>
      <w:sz w:val="48"/>
      <w:szCs w:val="52"/>
      <w:lang w:eastAsia="zh-CN"/>
    </w:rPr>
  </w:style>
  <w:style w:type="character" w:customStyle="1" w:styleId="TitelChar">
    <w:name w:val="Titel Char"/>
    <w:basedOn w:val="Standaardalinea-lettertype"/>
    <w:link w:val="Titel"/>
    <w:uiPriority w:val="10"/>
    <w:rsid w:val="00C254B4"/>
    <w:rPr>
      <w:rFonts w:eastAsiaTheme="majorEastAsia" w:cstheme="majorBidi"/>
      <w:b/>
      <w:i/>
      <w:color w:val="262626" w:themeColor="text1" w:themeTint="D9"/>
      <w:spacing w:val="5"/>
      <w:kern w:val="28"/>
      <w:sz w:val="48"/>
      <w:szCs w:val="52"/>
      <w:lang w:eastAsia="zh-CN"/>
    </w:rPr>
  </w:style>
  <w:style w:type="table" w:styleId="Gemiddeldearcering1-accent1">
    <w:name w:val="Medium Shading 1 Accent 1"/>
    <w:basedOn w:val="Standaardtabel"/>
    <w:uiPriority w:val="63"/>
    <w:rsid w:val="00C46979"/>
    <w:pPr>
      <w:spacing w:after="0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itaat">
    <w:name w:val="Quote"/>
    <w:basedOn w:val="Standaard"/>
    <w:next w:val="Standaard"/>
    <w:link w:val="CitaatChar"/>
    <w:uiPriority w:val="29"/>
    <w:semiHidden/>
    <w:rsid w:val="00D845E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744D0"/>
    <w:rPr>
      <w:rFonts w:ascii="Segoe UI Light" w:hAnsi="Segoe UI Light"/>
      <w:i/>
      <w:iCs/>
      <w:color w:val="404040" w:themeColor="text1" w:themeTint="BF"/>
      <w:sz w:val="20"/>
    </w:rPr>
  </w:style>
  <w:style w:type="paragraph" w:styleId="Ondertitel">
    <w:name w:val="Subtitle"/>
    <w:basedOn w:val="Standaard"/>
    <w:next w:val="Standaard"/>
    <w:link w:val="OndertitelChar"/>
    <w:uiPriority w:val="20"/>
    <w:semiHidden/>
    <w:rsid w:val="006F213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20"/>
    <w:semiHidden/>
    <w:rsid w:val="00C254B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semiHidden/>
    <w:rsid w:val="006F2132"/>
    <w:rPr>
      <w:i/>
      <w:iCs/>
      <w:color w:val="404040" w:themeColor="text1" w:themeTint="BF"/>
    </w:rPr>
  </w:style>
  <w:style w:type="character" w:styleId="Vermelding">
    <w:name w:val="Mention"/>
    <w:basedOn w:val="Standaardalinea-lettertype"/>
    <w:uiPriority w:val="99"/>
    <w:semiHidden/>
    <w:rsid w:val="00774427"/>
    <w:rPr>
      <w:color w:val="2B579A"/>
      <w:shd w:val="clear" w:color="auto" w:fill="E6E6E6"/>
    </w:rPr>
  </w:style>
  <w:style w:type="paragraph" w:styleId="Normaalweb">
    <w:name w:val="Normal (Web)"/>
    <w:basedOn w:val="Standaard"/>
    <w:uiPriority w:val="99"/>
    <w:semiHidden/>
    <w:rsid w:val="00B7147C"/>
    <w:pPr>
      <w:spacing w:before="100" w:beforeAutospacing="1" w:after="100" w:afterAutospacing="1"/>
    </w:pPr>
    <w:rPr>
      <w:rFonts w:ascii="Times New Roman" w:hAnsi="Times New Roman"/>
      <w:sz w:val="24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rsid w:val="00467DC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467DCD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744D0"/>
    <w:rPr>
      <w:rFonts w:ascii="Segoe UI Light" w:hAnsi="Segoe UI Light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467DC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744D0"/>
    <w:rPr>
      <w:rFonts w:ascii="Segoe UI Light" w:hAnsi="Segoe UI Light"/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rsid w:val="00257CDC"/>
    <w:rPr>
      <w:color w:val="808080"/>
      <w:shd w:val="clear" w:color="auto" w:fill="E6E6E6"/>
    </w:rPr>
  </w:style>
  <w:style w:type="paragraph" w:customStyle="1" w:styleId="BodytextSalesCollateral">
    <w:name w:val="Bodytext (Sales Collateral)"/>
    <w:basedOn w:val="Standaard"/>
    <w:link w:val="BodytextSalesCollateralChar"/>
    <w:uiPriority w:val="99"/>
    <w:semiHidden/>
    <w:rsid w:val="00003830"/>
    <w:pPr>
      <w:tabs>
        <w:tab w:val="left" w:pos="397"/>
        <w:tab w:val="left" w:pos="1000"/>
        <w:tab w:val="left" w:pos="2480"/>
        <w:tab w:val="left" w:pos="5460"/>
      </w:tabs>
      <w:autoSpaceDE w:val="0"/>
      <w:autoSpaceDN w:val="0"/>
      <w:adjustRightInd w:val="0"/>
      <w:spacing w:line="300" w:lineRule="atLeast"/>
      <w:textAlignment w:val="center"/>
    </w:pPr>
    <w:rPr>
      <w:rFonts w:cs="Segoe UI Light"/>
      <w:color w:val="000000"/>
      <w:szCs w:val="20"/>
      <w:lang w:val="nl-NL"/>
    </w:rPr>
  </w:style>
  <w:style w:type="paragraph" w:styleId="Inhopg7">
    <w:name w:val="toc 7"/>
    <w:basedOn w:val="Standaard"/>
    <w:next w:val="Standaard"/>
    <w:autoRedefine/>
    <w:uiPriority w:val="39"/>
    <w:semiHidden/>
    <w:rsid w:val="00583149"/>
    <w:pPr>
      <w:spacing w:after="100"/>
      <w:ind w:left="1200"/>
    </w:pPr>
    <w:rPr>
      <w:sz w:val="18"/>
    </w:rPr>
  </w:style>
  <w:style w:type="paragraph" w:styleId="Inhopg8">
    <w:name w:val="toc 8"/>
    <w:basedOn w:val="Standaard"/>
    <w:next w:val="Standaard"/>
    <w:autoRedefine/>
    <w:uiPriority w:val="39"/>
    <w:semiHidden/>
    <w:rsid w:val="00583149"/>
    <w:pPr>
      <w:spacing w:after="100"/>
      <w:ind w:left="1400"/>
    </w:pPr>
    <w:rPr>
      <w:sz w:val="18"/>
    </w:rPr>
  </w:style>
  <w:style w:type="paragraph" w:styleId="Inhopg9">
    <w:name w:val="toc 9"/>
    <w:basedOn w:val="Standaard"/>
    <w:next w:val="Standaard"/>
    <w:autoRedefine/>
    <w:uiPriority w:val="39"/>
    <w:semiHidden/>
    <w:rsid w:val="00583149"/>
    <w:pPr>
      <w:spacing w:after="100"/>
      <w:ind w:left="1600"/>
    </w:pPr>
    <w:rPr>
      <w:sz w:val="18"/>
    </w:rPr>
  </w:style>
  <w:style w:type="numbering" w:customStyle="1" w:styleId="VanRoeybe">
    <w:name w:val="VanRoey.be"/>
    <w:uiPriority w:val="99"/>
    <w:rsid w:val="00C254B4"/>
    <w:pPr>
      <w:numPr>
        <w:numId w:val="3"/>
      </w:numPr>
    </w:pPr>
  </w:style>
  <w:style w:type="character" w:styleId="Zwaar">
    <w:name w:val="Strong"/>
    <w:uiPriority w:val="1"/>
    <w:qFormat/>
    <w:rsid w:val="00662A38"/>
    <w:rPr>
      <w:rFonts w:ascii="Segoe UI Semibold" w:hAnsi="Segoe UI Semibold" w:cs="Segoe UI Semibold"/>
      <w:bCs/>
    </w:rPr>
  </w:style>
  <w:style w:type="paragraph" w:customStyle="1" w:styleId="Kop3nr">
    <w:name w:val="Kop 3 + nr"/>
    <w:basedOn w:val="Kop3"/>
    <w:next w:val="Standaard"/>
    <w:link w:val="Kop3nrChar"/>
    <w:uiPriority w:val="7"/>
    <w:qFormat/>
    <w:rsid w:val="0083198C"/>
    <w:pPr>
      <w:numPr>
        <w:ilvl w:val="2"/>
        <w:numId w:val="6"/>
      </w:numPr>
    </w:pPr>
    <w:rPr>
      <w:lang w:val="nl-NL"/>
    </w:rPr>
  </w:style>
  <w:style w:type="paragraph" w:customStyle="1" w:styleId="Blockitem">
    <w:name w:val="Block item"/>
    <w:basedOn w:val="BodytextSalesCollateral"/>
    <w:link w:val="BlockitemChar"/>
    <w:uiPriority w:val="20"/>
    <w:semiHidden/>
    <w:rsid w:val="00154F27"/>
    <w:pPr>
      <w:ind w:left="170" w:hanging="170"/>
    </w:pPr>
    <w:rPr>
      <w:rFonts w:ascii="Segoe UI" w:eastAsiaTheme="minorEastAsia" w:hAnsi="Segoe UI" w:cs="Segoe UI"/>
      <w:b/>
      <w:bCs/>
      <w:color w:val="2977BC"/>
      <w:lang w:eastAsia="zh-CN"/>
    </w:rPr>
  </w:style>
  <w:style w:type="character" w:customStyle="1" w:styleId="Kop3nrChar">
    <w:name w:val="Kop 3 + nr Char"/>
    <w:basedOn w:val="Kop3Char"/>
    <w:link w:val="Kop3nr"/>
    <w:uiPriority w:val="7"/>
    <w:rsid w:val="0083198C"/>
    <w:rPr>
      <w:rFonts w:ascii="Segoe UI" w:eastAsiaTheme="majorEastAsia" w:hAnsi="Segoe UI" w:cstheme="majorBidi"/>
      <w:b/>
      <w:caps/>
      <w:color w:val="808080" w:themeColor="background1" w:themeShade="80"/>
      <w:sz w:val="32"/>
      <w:szCs w:val="26"/>
      <w:lang w:val="nl-NL"/>
    </w:rPr>
  </w:style>
  <w:style w:type="character" w:customStyle="1" w:styleId="BodytextSalesCollateralChar">
    <w:name w:val="Bodytext (Sales Collateral) Char"/>
    <w:basedOn w:val="Standaardalinea-lettertype"/>
    <w:link w:val="BodytextSalesCollateral"/>
    <w:uiPriority w:val="99"/>
    <w:semiHidden/>
    <w:rsid w:val="00A744D0"/>
    <w:rPr>
      <w:rFonts w:ascii="Segoe UI Light" w:hAnsi="Segoe UI Light" w:cs="Segoe UI Light"/>
      <w:color w:val="000000"/>
      <w:sz w:val="20"/>
      <w:szCs w:val="20"/>
      <w:lang w:val="nl-NL"/>
    </w:rPr>
  </w:style>
  <w:style w:type="character" w:customStyle="1" w:styleId="BlockitemChar">
    <w:name w:val="Block item Char"/>
    <w:basedOn w:val="BodytextSalesCollateralChar"/>
    <w:link w:val="Blockitem"/>
    <w:uiPriority w:val="20"/>
    <w:semiHidden/>
    <w:rsid w:val="00A744D0"/>
    <w:rPr>
      <w:rFonts w:ascii="Segoe UI" w:eastAsiaTheme="minorEastAsia" w:hAnsi="Segoe UI" w:cs="Segoe UI"/>
      <w:b/>
      <w:bCs/>
      <w:color w:val="2977BC"/>
      <w:sz w:val="20"/>
      <w:szCs w:val="20"/>
      <w:lang w:val="nl-NL" w:eastAsia="zh-CN"/>
    </w:rPr>
  </w:style>
  <w:style w:type="paragraph" w:customStyle="1" w:styleId="Kop2nr">
    <w:name w:val="Kop 2 +nr"/>
    <w:basedOn w:val="Kop2"/>
    <w:next w:val="Standaard"/>
    <w:link w:val="Kop2nrChar"/>
    <w:uiPriority w:val="5"/>
    <w:qFormat/>
    <w:rsid w:val="00C254B4"/>
    <w:pPr>
      <w:numPr>
        <w:ilvl w:val="1"/>
        <w:numId w:val="6"/>
      </w:numPr>
    </w:pPr>
  </w:style>
  <w:style w:type="paragraph" w:customStyle="1" w:styleId="Kop1nr">
    <w:name w:val="Kop 1 +nr"/>
    <w:basedOn w:val="Kop1"/>
    <w:next w:val="Kop2nr"/>
    <w:link w:val="Kop1nrChar"/>
    <w:uiPriority w:val="3"/>
    <w:qFormat/>
    <w:rsid w:val="00C254B4"/>
    <w:pPr>
      <w:numPr>
        <w:numId w:val="6"/>
      </w:numPr>
    </w:pPr>
  </w:style>
  <w:style w:type="character" w:customStyle="1" w:styleId="Kop2nrChar">
    <w:name w:val="Kop 2 +nr Char"/>
    <w:basedOn w:val="Kop2Char"/>
    <w:link w:val="Kop2nr"/>
    <w:uiPriority w:val="5"/>
    <w:rsid w:val="009B009F"/>
    <w:rPr>
      <w:rFonts w:ascii="Segoe UI Black" w:eastAsiaTheme="majorEastAsia" w:hAnsi="Segoe UI Black" w:cstheme="majorBidi"/>
      <w:b/>
      <w:caps/>
      <w:color w:val="7F7F7F" w:themeColor="text1" w:themeTint="80"/>
      <w:sz w:val="32"/>
      <w:szCs w:val="26"/>
    </w:rPr>
  </w:style>
  <w:style w:type="character" w:customStyle="1" w:styleId="Kop1nrChar">
    <w:name w:val="Kop 1 +nr Char"/>
    <w:basedOn w:val="Kop1Char"/>
    <w:link w:val="Kop1nr"/>
    <w:uiPriority w:val="3"/>
    <w:rsid w:val="009B009F"/>
    <w:rPr>
      <w:rFonts w:ascii="Segoe UI Black" w:eastAsiaTheme="majorEastAsia" w:hAnsi="Segoe UI Black" w:cstheme="majorBidi"/>
      <w:b/>
      <w:bCs/>
      <w:caps/>
      <w:color w:val="0070C0"/>
      <w:sz w:val="40"/>
      <w:szCs w:val="28"/>
    </w:rPr>
  </w:style>
  <w:style w:type="character" w:customStyle="1" w:styleId="ECXListChar">
    <w:name w:val="ECX List Char"/>
    <w:basedOn w:val="Standaardalinea-lettertype"/>
    <w:link w:val="ECXList"/>
    <w:uiPriority w:val="21"/>
    <w:semiHidden/>
    <w:locked/>
    <w:rsid w:val="00C254B4"/>
    <w:rPr>
      <w:rFonts w:ascii="Century Gothic" w:hAnsi="Century Gothic"/>
      <w:sz w:val="20"/>
      <w:szCs w:val="20"/>
    </w:rPr>
  </w:style>
  <w:style w:type="paragraph" w:customStyle="1" w:styleId="ECXList">
    <w:name w:val="ECX List"/>
    <w:basedOn w:val="Lijstalinea"/>
    <w:link w:val="ECXListChar"/>
    <w:uiPriority w:val="21"/>
    <w:semiHidden/>
    <w:qFormat/>
    <w:rsid w:val="00BF0845"/>
    <w:pPr>
      <w:numPr>
        <w:numId w:val="5"/>
      </w:numPr>
      <w:spacing w:after="120" w:line="280" w:lineRule="exact"/>
    </w:pPr>
    <w:rPr>
      <w:rFonts w:ascii="Century Gothic" w:hAnsi="Century Gothic"/>
      <w:szCs w:val="20"/>
    </w:rPr>
  </w:style>
  <w:style w:type="table" w:styleId="Rastertabel4-Accent1">
    <w:name w:val="Grid Table 4 Accent 1"/>
    <w:basedOn w:val="Standaardtabel"/>
    <w:uiPriority w:val="49"/>
    <w:rsid w:val="00D47B08"/>
    <w:pPr>
      <w:spacing w:after="0"/>
    </w:pPr>
    <w:rPr>
      <w:rFonts w:ascii="Segoe UI" w:hAnsi="Segoe UI"/>
      <w:sz w:val="20"/>
    </w:rPr>
    <w:tblPr>
      <w:tblStyleRowBandSize w:val="1"/>
      <w:tblStyleColBandSize w:val="1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left w:w="170" w:type="dxa"/>
        <w:right w:w="170" w:type="dxa"/>
      </w:tblCellMar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band2Horz">
      <w:rPr>
        <w:rFonts w:ascii="Segoe UI" w:hAnsi="Segoe UI"/>
      </w:rPr>
    </w:tblStylePr>
  </w:style>
  <w:style w:type="paragraph" w:customStyle="1" w:styleId="Covertitel">
    <w:name w:val="Covertitel"/>
    <w:basedOn w:val="Geenafstand"/>
    <w:link w:val="CovertitelChar"/>
    <w:uiPriority w:val="15"/>
    <w:semiHidden/>
    <w:qFormat/>
    <w:rsid w:val="00A744D0"/>
    <w:pPr>
      <w:spacing w:before="40" w:line="600" w:lineRule="exact"/>
    </w:pPr>
    <w:rPr>
      <w:rFonts w:cs="Segoe UI Light"/>
      <w:caps/>
      <w:color w:val="0070C0"/>
      <w:sz w:val="60"/>
      <w:szCs w:val="60"/>
      <w:lang w:val="en-US"/>
    </w:rPr>
  </w:style>
  <w:style w:type="paragraph" w:customStyle="1" w:styleId="Auteur">
    <w:name w:val="Auteur"/>
    <w:basedOn w:val="Standaard"/>
    <w:link w:val="AuteurChar"/>
    <w:uiPriority w:val="23"/>
    <w:semiHidden/>
    <w:qFormat/>
    <w:rsid w:val="00A744D0"/>
    <w:pPr>
      <w:spacing w:line="400" w:lineRule="exact"/>
    </w:pPr>
    <w:rPr>
      <w:caps/>
      <w:noProof/>
      <w:color w:val="7F7F7F" w:themeColor="text1" w:themeTint="80"/>
      <w:sz w:val="24"/>
      <w:lang w:eastAsia="nl-BE"/>
    </w:rPr>
  </w:style>
  <w:style w:type="character" w:customStyle="1" w:styleId="CovertitelChar">
    <w:name w:val="Covertitel Char"/>
    <w:basedOn w:val="GeenafstandChar"/>
    <w:link w:val="Covertitel"/>
    <w:uiPriority w:val="15"/>
    <w:semiHidden/>
    <w:rsid w:val="00C254B4"/>
    <w:rPr>
      <w:rFonts w:ascii="Segoe UI Light" w:hAnsi="Segoe UI Light" w:cs="Segoe UI Light"/>
      <w:caps/>
      <w:color w:val="0070C0"/>
      <w:sz w:val="60"/>
      <w:szCs w:val="60"/>
      <w:lang w:val="en-US"/>
    </w:rPr>
  </w:style>
  <w:style w:type="character" w:customStyle="1" w:styleId="AuteurChar">
    <w:name w:val="Auteur Char"/>
    <w:basedOn w:val="Standaardalinea-lettertype"/>
    <w:link w:val="Auteur"/>
    <w:uiPriority w:val="23"/>
    <w:semiHidden/>
    <w:rsid w:val="00C254B4"/>
    <w:rPr>
      <w:rFonts w:ascii="Segoe UI Light" w:hAnsi="Segoe UI Light"/>
      <w:caps/>
      <w:noProof/>
      <w:color w:val="7F7F7F" w:themeColor="text1" w:themeTint="80"/>
      <w:sz w:val="24"/>
      <w:szCs w:val="24"/>
      <w:lang w:eastAsia="nl-BE"/>
    </w:rPr>
  </w:style>
  <w:style w:type="paragraph" w:customStyle="1" w:styleId="Italic">
    <w:name w:val="Italic"/>
    <w:basedOn w:val="Standaard"/>
    <w:uiPriority w:val="2"/>
    <w:qFormat/>
    <w:rsid w:val="00475EBA"/>
    <w:rPr>
      <w:i/>
      <w:iCs/>
      <w:color w:val="0070C0"/>
    </w:rPr>
  </w:style>
  <w:style w:type="paragraph" w:customStyle="1" w:styleId="Tekst">
    <w:name w:val="Tekst"/>
    <w:basedOn w:val="Standaard"/>
    <w:rsid w:val="00310F8F"/>
    <w:pPr>
      <w:tabs>
        <w:tab w:val="left" w:pos="560"/>
        <w:tab w:val="left" w:pos="1100"/>
      </w:tabs>
    </w:pPr>
    <w:rPr>
      <w:rFonts w:ascii="Palatino" w:hAnsi="Palatino"/>
      <w:szCs w:val="20"/>
      <w:lang w:val="en-GB"/>
    </w:rPr>
  </w:style>
  <w:style w:type="table" w:styleId="Onopgemaaktetabel5">
    <w:name w:val="Plain Table 5"/>
    <w:basedOn w:val="Standaardtabel"/>
    <w:uiPriority w:val="45"/>
    <w:rsid w:val="00310F8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svg"/><Relationship Id="rId1" Type="http://schemas.openxmlformats.org/officeDocument/2006/relationships/image" Target="media/image15.png"/><Relationship Id="rId4" Type="http://schemas.openxmlformats.org/officeDocument/2006/relationships/image" Target="media/image1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ias.sanne\Downloads\VanRoey.be%20Voorwaarden%20Privacy%20&amp;%20Cookieverklar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B0B70821B445648C633036948944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405B7-779D-4201-B473-D359444C96E3}"/>
      </w:docPartPr>
      <w:docPartBody>
        <w:p w:rsidR="00000000" w:rsidRDefault="00CA4202" w:rsidP="00CA4202">
          <w:pPr>
            <w:pStyle w:val="30B0B70821B445648C63303694894498"/>
          </w:pPr>
          <w:r w:rsidRPr="00BA5EA1">
            <w:rPr>
              <w:rStyle w:val="Tekstvantijdelijkeaanduiding"/>
            </w:rPr>
            <w:t>[Bedrijf]</w:t>
          </w:r>
        </w:p>
      </w:docPartBody>
    </w:docPart>
    <w:docPart>
      <w:docPartPr>
        <w:name w:val="7ACA54B6F6E242EF9022C9108805E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C384C3-C0CF-4346-B45F-807B352112BF}"/>
      </w:docPartPr>
      <w:docPartBody>
        <w:p w:rsidR="00000000" w:rsidRDefault="00CA4202" w:rsidP="00CA4202">
          <w:pPr>
            <w:pStyle w:val="7ACA54B6F6E242EF9022C9108805E1FD"/>
          </w:pPr>
          <w:r w:rsidRPr="00BA5EA1">
            <w:rPr>
              <w:rStyle w:val="Tekstvantijdelijkeaanduiding"/>
            </w:rPr>
            <w:t>[Manager]</w:t>
          </w:r>
        </w:p>
      </w:docPartBody>
    </w:docPart>
    <w:docPart>
      <w:docPartPr>
        <w:name w:val="5382DC10087E4EBE827A4F709FFFD5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B73BB8-2562-476A-B3D8-13B24E6B7038}"/>
      </w:docPartPr>
      <w:docPartBody>
        <w:p w:rsidR="00000000" w:rsidRDefault="00CA4202" w:rsidP="00CA4202">
          <w:pPr>
            <w:pStyle w:val="5382DC10087E4EBE827A4F709FFFD579"/>
          </w:pPr>
          <w:r w:rsidRPr="00BA5EA1">
            <w:rPr>
              <w:rStyle w:val="Tekstvantijdelijkeaanduiding"/>
            </w:rPr>
            <w:t>[Manager]</w:t>
          </w:r>
        </w:p>
      </w:docPartBody>
    </w:docPart>
    <w:docPart>
      <w:docPartPr>
        <w:name w:val="94E8309B0E67432E8EAA5A7780672B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153F1C-7834-4338-9A22-ED38B5CBB783}"/>
      </w:docPartPr>
      <w:docPartBody>
        <w:p w:rsidR="00000000" w:rsidRDefault="00CA4202" w:rsidP="00CA4202">
          <w:pPr>
            <w:pStyle w:val="94E8309B0E67432E8EAA5A7780672B65"/>
          </w:pPr>
          <w:r w:rsidRPr="00BA5EA1">
            <w:rPr>
              <w:rStyle w:val="Tekstvantijdelijkeaanduiding"/>
            </w:rPr>
            <w:t>[Manager]</w:t>
          </w:r>
        </w:p>
      </w:docPartBody>
    </w:docPart>
    <w:docPart>
      <w:docPartPr>
        <w:name w:val="83060D34BC4348DEB86C3222872650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4A6248-2DA4-4B00-A996-C0DCE8713789}"/>
      </w:docPartPr>
      <w:docPartBody>
        <w:p w:rsidR="00000000" w:rsidRDefault="00CA4202" w:rsidP="00CA4202">
          <w:pPr>
            <w:pStyle w:val="83060D34BC4348DEB86C3222872650E5"/>
          </w:pPr>
          <w:r w:rsidRPr="00BA5EA1">
            <w:rPr>
              <w:rStyle w:val="Tekstvantijdelijkeaanduiding"/>
            </w:rPr>
            <w:t>[Manager]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PFutura Book">
    <w:altName w:val="Calibri"/>
    <w:panose1 w:val="00000000000000000000"/>
    <w:charset w:val="00"/>
    <w:family w:val="modern"/>
    <w:notTrueType/>
    <w:pitch w:val="variable"/>
    <w:sig w:usb0="A00002AF" w:usb1="5000204A" w:usb2="00000000" w:usb3="00000000" w:csb0="0000009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02"/>
    <w:rsid w:val="00C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A4202"/>
    <w:rPr>
      <w:color w:val="808080"/>
    </w:rPr>
  </w:style>
  <w:style w:type="paragraph" w:customStyle="1" w:styleId="30B0B70821B445648C63303694894498">
    <w:name w:val="30B0B70821B445648C63303694894498"/>
    <w:rsid w:val="00CA4202"/>
  </w:style>
  <w:style w:type="paragraph" w:customStyle="1" w:styleId="45449445BFBF434DB3629B1E95A5D11E">
    <w:name w:val="45449445BFBF434DB3629B1E95A5D11E"/>
    <w:rsid w:val="00CA4202"/>
  </w:style>
  <w:style w:type="paragraph" w:customStyle="1" w:styleId="7ACA54B6F6E242EF9022C9108805E1FD">
    <w:name w:val="7ACA54B6F6E242EF9022C9108805E1FD"/>
    <w:rsid w:val="00CA4202"/>
  </w:style>
  <w:style w:type="paragraph" w:customStyle="1" w:styleId="5382DC10087E4EBE827A4F709FFFD579">
    <w:name w:val="5382DC10087E4EBE827A4F709FFFD579"/>
    <w:rsid w:val="00CA4202"/>
  </w:style>
  <w:style w:type="paragraph" w:customStyle="1" w:styleId="94E8309B0E67432E8EAA5A7780672B65">
    <w:name w:val="94E8309B0E67432E8EAA5A7780672B65"/>
    <w:rsid w:val="00CA4202"/>
  </w:style>
  <w:style w:type="paragraph" w:customStyle="1" w:styleId="83060D34BC4348DEB86C3222872650E5">
    <w:name w:val="83060D34BC4348DEB86C3222872650E5"/>
    <w:rsid w:val="00CA42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Aangepast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70C0"/>
      </a:hlink>
      <a:folHlink>
        <a:srgbClr val="0070C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PUBLICATIEDATUM</PublishDate>
  <Abstract/>
  <CompanyAddress/>
  <CompanyPhone>014 470 605</CompanyPhone>
  <CompanyFax>&lt;Klantnummer van bedrijf&gt;</CompanyFax>
  <CompanyEmail>voornaam.achternaam@vanroey.be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dig_x0020_tot xmlns="a2ada1df-83b8-471b-bcaa-88bc26a9848a" xsi:nil="true"/>
    <Type_x0020_document xmlns="a2ada1df-83b8-471b-bcaa-88bc26a9848a">Offerte-templates</Type_x0020_document>
    <_dlc_DocId xmlns="caf013cd-fb2d-4b40-b5c8-181e2f506388">ZK756UA3MS3D-166-342</_dlc_DocId>
    <_dlc_DocIdUrl xmlns="caf013cd-fb2d-4b40-b5c8-181e2f506388">
      <Url>https://intranet.vanroey.be/BICT/_layouts/DocIdRedir.aspx?ID=ZK756UA3MS3D-166-342</Url>
      <Description>ZK756UA3MS3D-166-342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7F3D22FA91A6409E1EFC12587FC019" ma:contentTypeVersion="2" ma:contentTypeDescription="Create a new document." ma:contentTypeScope="" ma:versionID="72127e135eb6e606e7ce15f74e7a36c5">
  <xsd:schema xmlns:xsd="http://www.w3.org/2001/XMLSchema" xmlns:xs="http://www.w3.org/2001/XMLSchema" xmlns:p="http://schemas.microsoft.com/office/2006/metadata/properties" xmlns:ns2="caf013cd-fb2d-4b40-b5c8-181e2f506388" xmlns:ns3="a2ada1df-83b8-471b-bcaa-88bc26a9848a" targetNamespace="http://schemas.microsoft.com/office/2006/metadata/properties" ma:root="true" ma:fieldsID="a06c71a07170e953dcbfd5d455d5c0a9" ns2:_="" ns3:_="">
    <xsd:import namespace="caf013cd-fb2d-4b40-b5c8-181e2f506388"/>
    <xsd:import namespace="a2ada1df-83b8-471b-bcaa-88bc26a984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eldig_x0020_tot" minOccurs="0"/>
                <xsd:element ref="ns3:Type_x0020_documen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013cd-fb2d-4b40-b5c8-181e2f5063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da1df-83b8-471b-bcaa-88bc26a9848a" elementFormDefault="qualified">
    <xsd:import namespace="http://schemas.microsoft.com/office/2006/documentManagement/types"/>
    <xsd:import namespace="http://schemas.microsoft.com/office/infopath/2007/PartnerControls"/>
    <xsd:element name="Geldig_x0020_tot" ma:index="11" nillable="true" ma:displayName="Geldig tot" ma:format="DateOnly" ma:internalName="Geldig_x0020_tot">
      <xsd:simpleType>
        <xsd:restriction base="dms:DateTime"/>
      </xsd:simpleType>
    </xsd:element>
    <xsd:element name="Type_x0020_document" ma:index="12" ma:displayName="Type document" ma:default="Offerte-templates" ma:format="Dropdown" ma:internalName="Type_x0020_document">
      <xsd:simpleType>
        <xsd:union memberTypes="dms:Text">
          <xsd:simpleType>
            <xsd:restriction base="dms:Choice">
              <xsd:enumeration value="Offerte-templates"/>
              <xsd:enumeration value="Project-templates"/>
              <xsd:enumeration value="Vendor-template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F00D71-3664-4A1E-AE75-A304C6972543}">
  <ds:schemaRefs>
    <ds:schemaRef ds:uri="http://purl.org/dc/elements/1.1/"/>
    <ds:schemaRef ds:uri="a2ada1df-83b8-471b-bcaa-88bc26a9848a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caf013cd-fb2d-4b40-b5c8-181e2f506388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3E26C6B-435A-42C8-8CCC-4E079166C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B7A8D7-8154-4D1E-A69C-0C61A2B114C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5E0BA4E-5E26-40B0-BDAD-96414E5C4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f013cd-fb2d-4b40-b5c8-181e2f506388"/>
    <ds:schemaRef ds:uri="a2ada1df-83b8-471b-bcaa-88bc26a98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47657C4-38C2-4560-8CC8-1FAD87BE3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VanRoey.be Voorwaarden Privacy &amp; Cookieverklaring.dotx</Template>
  <TotalTime>0</TotalTime>
  <Pages>13</Pages>
  <Words>516</Words>
  <Characters>2802</Characters>
  <Application>Microsoft Office Word</Application>
  <DocSecurity>0</DocSecurity>
  <Lines>70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HOOFDTITEL</vt:lpstr>
      <vt:lpstr>Projectvoorstel</vt:lpstr>
    </vt:vector>
  </TitlesOfParts>
  <Manager>Verwerkingsverantwoordelijke</Manager>
  <Company>Naam organisatie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HOOFDTITEL</dc:title>
  <dc:subject>ONDERWERP</dc:subject>
  <dc:creator>Matthias Sanne</dc:creator>
  <cp:keywords>JE FUNCTIETITEL</cp:keywords>
  <dc:description/>
  <cp:lastModifiedBy>Matthias Sanne</cp:lastModifiedBy>
  <cp:revision>1</cp:revision>
  <cp:lastPrinted>2019-11-28T15:49:00Z</cp:lastPrinted>
  <dcterms:created xsi:type="dcterms:W3CDTF">2020-06-03T07:57:00Z</dcterms:created>
  <dcterms:modified xsi:type="dcterms:W3CDTF">2020-06-03T08:10:00Z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0x010100637F3D22FA91A6409E1EFC12587FC019</vt:lpwstr>
  </property>
  <property fmtid="{D5CDD505-2E9C-101B-9397-08002B2CF9AE}" pid="3" name="_dlc_DocIdItemGuid">
    <vt:lpwstr>03d7d617-be66-4a4a-b9b8-32b386207b37</vt:lpwstr>
  </property>
</Properties>
</file>